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E09E8" w14:textId="77777777" w:rsidR="00B75A92" w:rsidRPr="00B75A92" w:rsidRDefault="00B75A92" w:rsidP="00B75A92">
      <w:pPr>
        <w:pStyle w:val="Otsikko1"/>
      </w:pPr>
      <w:sdt>
        <w:sdtPr>
          <w:id w:val="-1274078751"/>
          <w:placeholder>
            <w:docPart w:val="3342C203727E4F8DA87AE8F69AE480F2"/>
          </w:placeholder>
          <w:showingPlcHdr/>
        </w:sdtPr>
        <w:sdtContent>
          <w:r w:rsidRPr="00B75A92">
            <w:rPr>
              <w:rStyle w:val="Paikkamerkkiteksti"/>
            </w:rPr>
            <w:t>[X ky:n]</w:t>
          </w:r>
        </w:sdtContent>
      </w:sdt>
      <w:r w:rsidRPr="00B75A92">
        <w:t xml:space="preserve"> yhtiömiesten kokous</w:t>
      </w:r>
    </w:p>
    <w:p w14:paraId="004C14A4" w14:textId="0B7EC4CB" w:rsidR="00355303" w:rsidRPr="00B75A92" w:rsidRDefault="00355303" w:rsidP="00355303">
      <w:pPr>
        <w:pStyle w:val="Leipteksti"/>
        <w:rPr>
          <w:lang w:val="fi-FI"/>
        </w:rPr>
      </w:pPr>
    </w:p>
    <w:p w14:paraId="01C078ED" w14:textId="77777777" w:rsidR="00355303" w:rsidRPr="00B75A92" w:rsidRDefault="00355303" w:rsidP="00355303">
      <w:pPr>
        <w:pStyle w:val="Leipteksti"/>
        <w:rPr>
          <w:lang w:val="fi-FI"/>
        </w:rPr>
      </w:pPr>
      <w:bookmarkStart w:id="0" w:name="_GoBack"/>
      <w:bookmarkEnd w:id="0"/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402"/>
        <w:gridCol w:w="426"/>
        <w:gridCol w:w="3543"/>
      </w:tblGrid>
      <w:tr w:rsidR="00B75A92" w:rsidRPr="00B75A92" w14:paraId="742085F5" w14:textId="77777777" w:rsidTr="00B75A92">
        <w:tc>
          <w:tcPr>
            <w:tcW w:w="2830" w:type="dxa"/>
          </w:tcPr>
          <w:p w14:paraId="4FEBC90E" w14:textId="459C7CEB" w:rsidR="00B75A92" w:rsidRPr="00B75A92" w:rsidRDefault="00B75A92" w:rsidP="00B75A92">
            <w:pPr>
              <w:pStyle w:val="Leipteksti"/>
              <w:rPr>
                <w:lang w:val="fi-FI"/>
              </w:rPr>
            </w:pPr>
            <w:r w:rsidRPr="00B75A92">
              <w:rPr>
                <w:lang w:val="fi-FI"/>
              </w:rPr>
              <w:t>Aika</w:t>
            </w:r>
          </w:p>
        </w:tc>
        <w:tc>
          <w:tcPr>
            <w:tcW w:w="7371" w:type="dxa"/>
            <w:gridSpan w:val="3"/>
          </w:tcPr>
          <w:p w14:paraId="238D05B4" w14:textId="639DB4AF" w:rsidR="00B75A92" w:rsidRPr="00B75A92" w:rsidRDefault="00B75A92" w:rsidP="00B75A9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33465625"/>
                <w:placeholder>
                  <w:docPart w:val="134F51464BB7488DAC529C97609DCABB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 w:rsidRPr="00B75A92">
                  <w:rPr>
                    <w:rStyle w:val="LeiptekstiChar"/>
                    <w:lang w:val="fi-FI"/>
                  </w:rPr>
                  <w:t>[pvm]</w:t>
                </w:r>
              </w:sdtContent>
            </w:sdt>
            <w:r w:rsidRPr="00B75A92">
              <w:rPr>
                <w:lang w:val="fi-FI"/>
              </w:rPr>
              <w:t xml:space="preserve"> </w:t>
            </w:r>
            <w:sdt>
              <w:sdtPr>
                <w:rPr>
                  <w:rStyle w:val="LeiptekstiChar"/>
                  <w:lang w:val="fi-FI"/>
                </w:rPr>
                <w:id w:val="-433124646"/>
                <w:placeholder>
                  <w:docPart w:val="8B8B84B905C44704886839CBCB6E5988"/>
                </w:placeholder>
              </w:sdtPr>
              <w:sdtContent>
                <w:r w:rsidRPr="00B75A92">
                  <w:rPr>
                    <w:rStyle w:val="LeiptekstiChar"/>
                    <w:lang w:val="fi-FI"/>
                  </w:rPr>
                  <w:t>[klo]</w:t>
                </w:r>
              </w:sdtContent>
            </w:sdt>
          </w:p>
        </w:tc>
      </w:tr>
      <w:tr w:rsidR="00B75A92" w:rsidRPr="00B75A92" w14:paraId="0756B694" w14:textId="77777777" w:rsidTr="00B75A92">
        <w:tc>
          <w:tcPr>
            <w:tcW w:w="2830" w:type="dxa"/>
          </w:tcPr>
          <w:p w14:paraId="1EBFF15B" w14:textId="39184D24" w:rsidR="00B75A92" w:rsidRPr="00B75A92" w:rsidRDefault="00B75A92" w:rsidP="00B75A92">
            <w:pPr>
              <w:pStyle w:val="Leipteksti"/>
              <w:rPr>
                <w:lang w:val="fi-FI"/>
              </w:rPr>
            </w:pPr>
            <w:r w:rsidRPr="00B75A92">
              <w:rPr>
                <w:lang w:val="fi-FI"/>
              </w:rPr>
              <w:t>Paikka</w:t>
            </w:r>
          </w:p>
        </w:tc>
        <w:tc>
          <w:tcPr>
            <w:tcW w:w="7371" w:type="dxa"/>
            <w:gridSpan w:val="3"/>
          </w:tcPr>
          <w:p w14:paraId="449AF285" w14:textId="1057C7A2" w:rsidR="00B75A92" w:rsidRPr="00B75A92" w:rsidRDefault="00B75A92" w:rsidP="00B75A9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750735514"/>
                <w:placeholder>
                  <w:docPart w:val="4217458604B9464CB1613F44AC858F7B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A92">
                  <w:rPr>
                    <w:rStyle w:val="Paikkamerkkiteksti"/>
                    <w:lang w:val="fi-FI"/>
                  </w:rPr>
                  <w:t>[paikka]</w:t>
                </w:r>
              </w:sdtContent>
            </w:sdt>
          </w:p>
        </w:tc>
      </w:tr>
      <w:tr w:rsidR="00B75A92" w:rsidRPr="00B75A92" w14:paraId="2F9C7259" w14:textId="77777777" w:rsidTr="00B75A92">
        <w:tc>
          <w:tcPr>
            <w:tcW w:w="2830" w:type="dxa"/>
          </w:tcPr>
          <w:p w14:paraId="24A71293" w14:textId="1FBC93DB" w:rsidR="00B75A92" w:rsidRPr="00B75A92" w:rsidRDefault="00B75A92" w:rsidP="00B75A92">
            <w:pPr>
              <w:pStyle w:val="Leipteksti"/>
              <w:rPr>
                <w:lang w:val="fi-FI"/>
              </w:rPr>
            </w:pPr>
            <w:r w:rsidRPr="00B75A92">
              <w:rPr>
                <w:lang w:val="fi-FI"/>
              </w:rPr>
              <w:t>Läsnä</w:t>
            </w:r>
          </w:p>
        </w:tc>
        <w:tc>
          <w:tcPr>
            <w:tcW w:w="7371" w:type="dxa"/>
            <w:gridSpan w:val="3"/>
          </w:tcPr>
          <w:p w14:paraId="11A9259F" w14:textId="77777777" w:rsidR="00B75A92" w:rsidRPr="00B75A92" w:rsidRDefault="00B75A92" w:rsidP="00B75A9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767958693"/>
                <w:placeholder>
                  <w:docPart w:val="34A8A211256043E08615627C7C3A129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A92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B75A92">
              <w:rPr>
                <w:lang w:val="fi-FI"/>
              </w:rPr>
              <w:t>, vastuunalainen yhtiömies</w:t>
            </w:r>
          </w:p>
          <w:p w14:paraId="2114F698" w14:textId="77777777" w:rsidR="00B75A92" w:rsidRPr="00B75A92" w:rsidRDefault="00B75A92" w:rsidP="00B75A9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503628654"/>
                <w:placeholder>
                  <w:docPart w:val="10F081BDF0CB4FC08679E5A1BD87D5F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A92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B75A92">
              <w:rPr>
                <w:lang w:val="fi-FI"/>
              </w:rPr>
              <w:t>, vastuunalainen yhtiömies</w:t>
            </w:r>
          </w:p>
          <w:p w14:paraId="38805DD4" w14:textId="3C44E7AE" w:rsidR="00B75A92" w:rsidRPr="00B75A92" w:rsidRDefault="00B75A92" w:rsidP="00B75A9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485007378"/>
                <w:placeholder>
                  <w:docPart w:val="4F84CB384B7C46A3A79F5256C0DF8B8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A92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B75A92">
              <w:rPr>
                <w:lang w:val="fi-FI"/>
              </w:rPr>
              <w:t>, äänetön yhtiömies</w:t>
            </w:r>
          </w:p>
          <w:p>
            <w:pPr>
              <w:pStyle w:val="Leipteksti"/>
              <w:rPr>
                <w:lang w:val="fi-FI"/>
              </w:rPr>
            </w:pPr>
            <w:r>
              <w:rPr>
                <w:rStyle w:val="Paikkamerkkiteksti"/>
                <w:lang w:val="fi-FI"/>
              </w:rPr>
              <w:t xml:space="preserve">[muut läsnäolijat ja heidän asemansa]</w:t>
            </w:r>
          </w:p>
        </w:tc>
      </w:tr>
      <w:tr w:rsidR="00B75A92" w:rsidRPr="00B75A92" w14:paraId="209B3744" w14:textId="77777777" w:rsidTr="00B75A92">
        <w:tc>
          <w:tcPr>
            <w:tcW w:w="2830" w:type="dxa"/>
          </w:tcPr>
          <w:p w14:paraId="1FDB7C21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4235AF84" w14:textId="77777777" w:rsidR="00B75A92" w:rsidRPr="00B75A92" w:rsidRDefault="00B75A92" w:rsidP="00B75A92"/>
        </w:tc>
      </w:tr>
      <w:tr w:rsidR="00B75A92" w:rsidRPr="00B75A92" w14:paraId="2E9B3268" w14:textId="77777777" w:rsidTr="00B75A92">
        <w:tc>
          <w:tcPr>
            <w:tcW w:w="10201" w:type="dxa"/>
            <w:gridSpan w:val="4"/>
          </w:tcPr>
          <w:p w14:paraId="173385A8" w14:textId="55B9F30E" w:rsidR="00B75A92" w:rsidRPr="00B75A92" w:rsidRDefault="00B75A92" w:rsidP="00B75A92">
            <w:pPr>
              <w:pStyle w:val="Otsikko2"/>
            </w:pPr>
            <w:r w:rsidRPr="00B75A92">
              <w:t>Kokouksen avaus ja järjestäytyminen</w:t>
            </w:r>
          </w:p>
        </w:tc>
      </w:tr>
      <w:tr w:rsidR="00B75A92" w:rsidRPr="00B75A92" w14:paraId="0B9C8593" w14:textId="77777777" w:rsidTr="00B75A92">
        <w:tc>
          <w:tcPr>
            <w:tcW w:w="2830" w:type="dxa"/>
          </w:tcPr>
          <w:p w14:paraId="12E99859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26865CA2" w14:textId="77777777" w:rsidR="00B75A92" w:rsidRPr="00B75A92" w:rsidRDefault="00B75A92" w:rsidP="00B75A92"/>
        </w:tc>
      </w:tr>
      <w:tr w:rsidR="00B75A92" w:rsidRPr="00B75A92" w14:paraId="66B77FCB" w14:textId="77777777" w:rsidTr="00B75A92">
        <w:tc>
          <w:tcPr>
            <w:tcW w:w="2830" w:type="dxa"/>
          </w:tcPr>
          <w:p w14:paraId="0EBD2043" w14:textId="77777777" w:rsidR="00B75A92" w:rsidRPr="00B75A92" w:rsidRDefault="00B75A92" w:rsidP="00B75A9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088B653D" w14:textId="4103B839" w:rsidR="00B75A92" w:rsidRPr="00B75A92" w:rsidRDefault="00B75A92" w:rsidP="00B75A9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999312255"/>
                <w:placeholder>
                  <w:docPart w:val="DEA31E0A6FE14DAEA961EF62D44A9A4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A92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B75A92">
              <w:rPr>
                <w:lang w:val="fi-FI"/>
              </w:rPr>
              <w:t xml:space="preserve"> avasi kokouksen ja hänet valittiin kokouksen puheenjohtajaksi. Puheenjohtaja kutsui </w:t>
            </w:r>
            <w:sdt>
              <w:sdtPr>
                <w:rPr>
                  <w:rStyle w:val="LeiptekstiChar"/>
                  <w:lang w:val="fi-FI"/>
                </w:rPr>
                <w:id w:val="-371305560"/>
                <w:placeholder>
                  <w:docPart w:val="3E0F784453B24DA29EC40E9AA608F2DA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A92">
                  <w:rPr>
                    <w:rStyle w:val="Paikkamerkkiteksti"/>
                    <w:lang w:val="fi-FI"/>
                  </w:rPr>
                  <w:t>[X:n]</w:t>
                </w:r>
              </w:sdtContent>
            </w:sdt>
            <w:r w:rsidRPr="00B75A92">
              <w:rPr>
                <w:lang w:val="fi-FI"/>
              </w:rPr>
              <w:t xml:space="preserve"> pitämään pöytäkirjaa.</w:t>
            </w:r>
          </w:p>
        </w:tc>
      </w:tr>
      <w:tr w:rsidR="00B75A92" w:rsidRPr="00B75A92" w14:paraId="77AE46DB" w14:textId="77777777" w:rsidTr="00B75A92">
        <w:tc>
          <w:tcPr>
            <w:tcW w:w="2830" w:type="dxa"/>
          </w:tcPr>
          <w:p w14:paraId="28AE7626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47F75CC2" w14:textId="77777777" w:rsidR="00B75A92" w:rsidRPr="00B75A92" w:rsidRDefault="00B75A92" w:rsidP="00B75A92"/>
        </w:tc>
      </w:tr>
      <w:tr w:rsidR="00B75A92" w:rsidRPr="00B75A92" w14:paraId="77E51DE1" w14:textId="77777777" w:rsidTr="00B75A92">
        <w:tc>
          <w:tcPr>
            <w:tcW w:w="10201" w:type="dxa"/>
            <w:gridSpan w:val="4"/>
          </w:tcPr>
          <w:p w14:paraId="20445106" w14:textId="5DC66925" w:rsidR="00B75A92" w:rsidRPr="00B75A92" w:rsidRDefault="00B75A92" w:rsidP="00B75A92">
            <w:pPr>
              <w:pStyle w:val="Otsikko2"/>
            </w:pPr>
            <w:r w:rsidRPr="00B75A92">
              <w:t>Kokouksen päätösvaltaisuus</w:t>
            </w:r>
          </w:p>
        </w:tc>
      </w:tr>
      <w:tr w:rsidR="00B75A92" w:rsidRPr="00B75A92" w14:paraId="75BABBBC" w14:textId="77777777" w:rsidTr="00B75A92">
        <w:tc>
          <w:tcPr>
            <w:tcW w:w="2830" w:type="dxa"/>
          </w:tcPr>
          <w:p w14:paraId="2BB8449D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572D08E2" w14:textId="77777777" w:rsidR="00B75A92" w:rsidRPr="00B75A92" w:rsidRDefault="00B75A92" w:rsidP="00B75A92"/>
        </w:tc>
      </w:tr>
      <w:tr w:rsidR="00B75A92" w:rsidRPr="00B75A92" w14:paraId="5704BE67" w14:textId="77777777" w:rsidTr="00B75A92">
        <w:tc>
          <w:tcPr>
            <w:tcW w:w="2830" w:type="dxa"/>
          </w:tcPr>
          <w:p w14:paraId="17C1223F" w14:textId="77777777" w:rsidR="00B75A92" w:rsidRPr="00B75A92" w:rsidRDefault="00B75A92" w:rsidP="00B75A9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674B839B" w14:textId="33DFC18D" w:rsidR="00B75A92" w:rsidRPr="00B75A92" w:rsidRDefault="00B75A92" w:rsidP="00B75A92">
            <w:pPr>
              <w:pStyle w:val="Leipteksti"/>
              <w:rPr>
                <w:lang w:val="fi-FI"/>
              </w:rPr>
            </w:pPr>
            <w:r w:rsidRPr="00B75A92">
              <w:rPr>
                <w:lang w:val="fi-FI"/>
              </w:rPr>
              <w:t>Todettiin kokous yhtiösopimuksen mukaisesti koolle kutsutuksi ja päätösvaltaiseksi kaikkien yhtiömiesten ollessa läsnä.</w:t>
            </w:r>
          </w:p>
        </w:tc>
      </w:tr>
      <w:tr w:rsidR="00B75A92" w:rsidRPr="00B75A92" w14:paraId="56E8C79A" w14:textId="77777777" w:rsidTr="00B75A92">
        <w:tc>
          <w:tcPr>
            <w:tcW w:w="2830" w:type="dxa"/>
          </w:tcPr>
          <w:p w14:paraId="6C09613D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3EE4499C" w14:textId="77777777" w:rsidR="00B75A92" w:rsidRPr="00B75A92" w:rsidRDefault="00B75A92" w:rsidP="00B75A92"/>
        </w:tc>
      </w:tr>
      <w:tr w:rsidR="00B75A92" w:rsidRPr="00B75A92" w14:paraId="3F82270F" w14:textId="77777777" w:rsidTr="00B75A92">
        <w:tc>
          <w:tcPr>
            <w:tcW w:w="10201" w:type="dxa"/>
            <w:gridSpan w:val="4"/>
          </w:tcPr>
          <w:p w14:paraId="5F684DEB" w14:textId="1643B9E7" w:rsidR="00B75A92" w:rsidRPr="00B75A92" w:rsidRDefault="00B75A92" w:rsidP="00B75A92">
            <w:pPr>
              <w:pStyle w:val="Otsikko2"/>
            </w:pPr>
            <w:r w:rsidRPr="00B75A92">
              <w:t>Päätösasiat</w:t>
            </w:r>
          </w:p>
        </w:tc>
      </w:tr>
      <w:tr w:rsidR="00B75A92" w:rsidRPr="00B75A92" w14:paraId="13F83CDF" w14:textId="77777777" w:rsidTr="00B75A92">
        <w:tc>
          <w:tcPr>
            <w:tcW w:w="2830" w:type="dxa"/>
          </w:tcPr>
          <w:p w14:paraId="7F21397F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38A7AF2E" w14:textId="77777777" w:rsidR="00B75A92" w:rsidRPr="00B75A92" w:rsidRDefault="00B75A92" w:rsidP="00B75A92"/>
        </w:tc>
      </w:tr>
      <w:tr w:rsidR="00B75A92" w:rsidRPr="00B75A92" w14:paraId="7EAD8363" w14:textId="77777777" w:rsidTr="00B75A92">
        <w:tc>
          <w:tcPr>
            <w:tcW w:w="2830" w:type="dxa"/>
          </w:tcPr>
          <w:p w14:paraId="35440397" w14:textId="77777777" w:rsidR="00B75A92" w:rsidRPr="00B75A92" w:rsidRDefault="00B75A92" w:rsidP="00B75A92"/>
        </w:tc>
        <w:tc>
          <w:tcPr>
            <w:tcW w:w="7371" w:type="dxa"/>
            <w:gridSpan w:val="3"/>
          </w:tcPr>
          <w:p>
            <w:pPr>
              <w:pStyle w:val="Leipteksti"/>
              <w:rPr>
                <w:lang w:val="fi-FI"/>
              </w:rPr>
            </w:pPr>
            <w:r>
              <w:rPr>
                <w:rStyle w:val="Paikkamerkkiteksti"/>
                <w:lang w:val="fi-FI"/>
              </w:rPr>
              <w:t xml:space="preserve">[Kirjaa jokainen käsitelty asia ja siitä tehty päätös.]</w:t>
            </w:r>
          </w:p>
        </w:tc>
      </w:tr>
      <w:tr w:rsidR="00B75A92" w:rsidRPr="00B75A92" w14:paraId="693A4441" w14:textId="77777777" w:rsidTr="00B75A92">
        <w:tc>
          <w:tcPr>
            <w:tcW w:w="2830" w:type="dxa"/>
          </w:tcPr>
          <w:p w14:paraId="61966BF7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62B8DE6F" w14:textId="77777777" w:rsidR="00B75A92" w:rsidRPr="00B75A92" w:rsidRDefault="00B75A92" w:rsidP="00B75A92"/>
        </w:tc>
      </w:tr>
      <w:tr w:rsidR="00B75A92" w:rsidRPr="00B75A92" w14:paraId="4C4142AE" w14:textId="77777777" w:rsidTr="00B75A92">
        <w:tc>
          <w:tcPr>
            <w:tcW w:w="10201" w:type="dxa"/>
            <w:gridSpan w:val="4"/>
          </w:tcPr>
          <w:p w14:paraId="2E2E961B" w14:textId="56EB8DEA" w:rsidR="00B75A92" w:rsidRPr="00B75A92" w:rsidRDefault="00B75A92" w:rsidP="00B75A92">
            <w:pPr>
              <w:pStyle w:val="Otsikko2"/>
            </w:pPr>
            <w:r w:rsidRPr="00B75A92">
              <w:t>Kokouksen päättäminen</w:t>
            </w:r>
          </w:p>
        </w:tc>
      </w:tr>
      <w:tr w:rsidR="00B75A92" w:rsidRPr="00B75A92" w14:paraId="254E227C" w14:textId="77777777" w:rsidTr="00B75A92">
        <w:tc>
          <w:tcPr>
            <w:tcW w:w="10201" w:type="dxa"/>
            <w:gridSpan w:val="4"/>
          </w:tcPr>
          <w:p w14:paraId="0B43061C" w14:textId="77777777" w:rsidR="00B75A92" w:rsidRPr="00B75A92" w:rsidRDefault="00B75A92" w:rsidP="00B75A92">
            <w:pPr>
              <w:pStyle w:val="Otsikko2"/>
            </w:pPr>
          </w:p>
        </w:tc>
      </w:tr>
      <w:tr w:rsidR="00B75A92" w:rsidRPr="00B75A92" w14:paraId="27F604B4" w14:textId="77777777" w:rsidTr="00B75A92">
        <w:tc>
          <w:tcPr>
            <w:tcW w:w="2830" w:type="dxa"/>
          </w:tcPr>
          <w:p w14:paraId="7EA7E1E0" w14:textId="77777777" w:rsidR="00B75A92" w:rsidRPr="00B75A92" w:rsidRDefault="00B75A92" w:rsidP="00B75A9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09915852" w14:textId="3AB96A5E" w:rsidR="00B75A92" w:rsidRPr="00B75A92" w:rsidRDefault="00B75A92" w:rsidP="00B75A92">
            <w:pPr>
              <w:pStyle w:val="Leipteksti"/>
              <w:rPr>
                <w:lang w:val="fi-FI"/>
              </w:rPr>
            </w:pPr>
            <w:r w:rsidRPr="00B75A92">
              <w:rPr>
                <w:lang w:val="fi-FI"/>
              </w:rPr>
              <w:t>Todettiin, että muita asioita ei ollut ja päätökset olivat yksimielisiä. Päätettiin, että kaikki läsnäolijat allekirjoittavat pöytäkirjan. Puheenjohtaja päätti kokouksen.</w:t>
            </w:r>
          </w:p>
        </w:tc>
      </w:tr>
      <w:tr w:rsidR="00B75A92" w:rsidRPr="00B75A92" w14:paraId="440CAFB3" w14:textId="77777777" w:rsidTr="00B75A92">
        <w:tc>
          <w:tcPr>
            <w:tcW w:w="2830" w:type="dxa"/>
          </w:tcPr>
          <w:p w14:paraId="241F28BC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5A6A88BD" w14:textId="77777777" w:rsidR="00B75A92" w:rsidRPr="00B75A92" w:rsidRDefault="00B75A92" w:rsidP="00B75A92"/>
        </w:tc>
      </w:tr>
      <w:tr w:rsidR="00B75A92" w:rsidRPr="00B75A92" w14:paraId="1125DBB5" w14:textId="77777777" w:rsidTr="00B75A92">
        <w:tc>
          <w:tcPr>
            <w:tcW w:w="2830" w:type="dxa"/>
          </w:tcPr>
          <w:p w14:paraId="35BD353A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36AFCBAF" w14:textId="3E3528A3" w:rsidR="00B75A92" w:rsidRPr="00B75A92" w:rsidRDefault="00B75A92" w:rsidP="00B75A92">
            <w:pPr>
              <w:pStyle w:val="Leipteksti"/>
              <w:rPr>
                <w:lang w:val="fi-FI"/>
              </w:rPr>
            </w:pPr>
            <w:r w:rsidRPr="00B75A92">
              <w:rPr>
                <w:lang w:val="fi-FI"/>
              </w:rPr>
              <w:t>Vakuudeksi</w:t>
            </w:r>
          </w:p>
        </w:tc>
      </w:tr>
      <w:tr w:rsidR="00B75A92" w:rsidRPr="00B75A92" w14:paraId="36A200E4" w14:textId="77777777" w:rsidTr="00B75A92">
        <w:tc>
          <w:tcPr>
            <w:tcW w:w="2830" w:type="dxa"/>
          </w:tcPr>
          <w:p w14:paraId="746A6E24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32104E8B" w14:textId="77777777" w:rsidR="00B75A92" w:rsidRPr="00B75A92" w:rsidRDefault="00B75A92" w:rsidP="00B75A92"/>
        </w:tc>
      </w:tr>
      <w:tr w:rsidR="00B75A92" w:rsidRPr="00B75A92" w14:paraId="7DE617F3" w14:textId="77777777" w:rsidTr="00B75A92">
        <w:tc>
          <w:tcPr>
            <w:tcW w:w="2830" w:type="dxa"/>
          </w:tcPr>
          <w:p w14:paraId="0008EEDE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71C06B6D" w14:textId="77777777" w:rsidR="00B75A92" w:rsidRPr="00B75A92" w:rsidRDefault="00B75A92" w:rsidP="00B75A92"/>
        </w:tc>
      </w:tr>
      <w:tr w:rsidR="00B75A92" w:rsidRPr="00B75A92" w14:paraId="12BDC95F" w14:textId="77777777" w:rsidTr="00B75A92">
        <w:tc>
          <w:tcPr>
            <w:tcW w:w="2830" w:type="dxa"/>
          </w:tcPr>
          <w:p w14:paraId="7F31CDB8" w14:textId="77777777" w:rsidR="00B75A92" w:rsidRPr="00B75A92" w:rsidRDefault="00B75A92" w:rsidP="00B75A92"/>
        </w:tc>
        <w:tc>
          <w:tcPr>
            <w:tcW w:w="3402" w:type="dxa"/>
            <w:tcBorders>
              <w:bottom w:val="single" w:sz="4" w:space="0" w:color="auto"/>
            </w:tcBorders>
          </w:tcPr>
          <w:p w14:paraId="267EBC4F" w14:textId="77777777" w:rsidR="00B75A92" w:rsidRPr="00B75A92" w:rsidRDefault="00B75A92" w:rsidP="00B75A92"/>
        </w:tc>
        <w:tc>
          <w:tcPr>
            <w:tcW w:w="426" w:type="dxa"/>
          </w:tcPr>
          <w:p w14:paraId="670AE89B" w14:textId="77777777" w:rsidR="00B75A92" w:rsidRPr="00B75A92" w:rsidRDefault="00B75A92" w:rsidP="00B75A92"/>
        </w:tc>
        <w:tc>
          <w:tcPr>
            <w:tcW w:w="3543" w:type="dxa"/>
            <w:tcBorders>
              <w:bottom w:val="single" w:sz="4" w:space="0" w:color="auto"/>
            </w:tcBorders>
          </w:tcPr>
          <w:p w14:paraId="34AE0335" w14:textId="273E9249" w:rsidR="00B75A92" w:rsidRPr="00B75A92" w:rsidRDefault="00B75A92" w:rsidP="00B75A92"/>
        </w:tc>
      </w:tr>
      <w:tr w:rsidR="00B75A92" w:rsidRPr="00B75A92" w14:paraId="6786B521" w14:textId="77777777" w:rsidTr="00B75A92">
        <w:tc>
          <w:tcPr>
            <w:tcW w:w="2830" w:type="dxa"/>
          </w:tcPr>
          <w:p w14:paraId="215A934F" w14:textId="77777777" w:rsidR="00B75A92" w:rsidRPr="00B75A92" w:rsidRDefault="00B75A92" w:rsidP="00B75A92"/>
        </w:tc>
        <w:tc>
          <w:tcPr>
            <w:tcW w:w="3402" w:type="dxa"/>
            <w:tcBorders>
              <w:top w:val="single" w:sz="4" w:space="0" w:color="auto"/>
            </w:tcBorders>
          </w:tcPr>
          <w:p w14:paraId="2AD2130B" w14:textId="462BC382" w:rsidR="00B75A92" w:rsidRPr="00B75A92" w:rsidRDefault="00B75A92" w:rsidP="00B75A9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799261242"/>
                <w:placeholder>
                  <w:docPart w:val="E4A57EDAA16B46F7ABF0EF9D686AB13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A92">
                  <w:rPr>
                    <w:lang w:val="fi-FI"/>
                  </w:rPr>
                  <w:t>[nimi]</w:t>
                </w:r>
              </w:sdtContent>
            </w:sdt>
          </w:p>
        </w:tc>
        <w:tc>
          <w:tcPr>
            <w:tcW w:w="426" w:type="dxa"/>
          </w:tcPr>
          <w:p w14:paraId="58316290" w14:textId="77777777" w:rsidR="00B75A92" w:rsidRPr="00B75A92" w:rsidRDefault="00B75A92" w:rsidP="00B75A92">
            <w:pPr>
              <w:pStyle w:val="Leipteksti"/>
              <w:rPr>
                <w:lang w:val="fi-FI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799F18C8" w14:textId="09A8A308" w:rsidR="00B75A92" w:rsidRPr="00B75A92" w:rsidRDefault="00B75A92" w:rsidP="00B75A9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923224989"/>
                <w:placeholder>
                  <w:docPart w:val="AF6BC644E10B4D99A12F4B978A55283F"/>
                </w:placeholder>
                <w:showingPlcHdr/>
              </w:sdtPr>
              <w:sdtEndPr>
                <w:rPr>
                  <w:rStyle w:val="Kappaleenoletusfontti"/>
                  <w:rFonts w:eastAsia="Times New Roman"/>
                </w:rPr>
              </w:sdtEndPr>
              <w:sdtContent>
                <w:r w:rsidRPr="00B75A92">
                  <w:rPr>
                    <w:lang w:val="fi-FI"/>
                  </w:rPr>
                  <w:t>[nimi]</w:t>
                </w:r>
              </w:sdtContent>
            </w:sdt>
          </w:p>
        </w:tc>
      </w:tr>
      <w:tr w:rsidR="00B75A92" w:rsidRPr="00B75A92" w14:paraId="6D962765" w14:textId="77777777" w:rsidTr="00B75A92">
        <w:tc>
          <w:tcPr>
            <w:tcW w:w="2830" w:type="dxa"/>
          </w:tcPr>
          <w:p w14:paraId="4F3C2658" w14:textId="77777777" w:rsidR="00B75A92" w:rsidRPr="00B75A92" w:rsidRDefault="00B75A92" w:rsidP="00B75A92"/>
        </w:tc>
        <w:tc>
          <w:tcPr>
            <w:tcW w:w="3402" w:type="dxa"/>
          </w:tcPr>
          <w:p w14:paraId="5197D69C" w14:textId="77777777" w:rsidR="00B75A92" w:rsidRPr="00B75A92" w:rsidRDefault="00B75A92" w:rsidP="00B75A92">
            <w:pPr>
              <w:pStyle w:val="Leipteksti"/>
              <w:rPr>
                <w:lang w:val="fi-FI"/>
              </w:rPr>
            </w:pPr>
          </w:p>
        </w:tc>
        <w:tc>
          <w:tcPr>
            <w:tcW w:w="426" w:type="dxa"/>
          </w:tcPr>
          <w:p w14:paraId="4910F3F1" w14:textId="77777777" w:rsidR="00B75A92" w:rsidRPr="00B75A92" w:rsidRDefault="00B75A92" w:rsidP="00B75A92"/>
        </w:tc>
        <w:tc>
          <w:tcPr>
            <w:tcW w:w="3543" w:type="dxa"/>
          </w:tcPr>
          <w:p w14:paraId="2A6B3327" w14:textId="77777777" w:rsidR="00B75A92" w:rsidRPr="00B75A92" w:rsidRDefault="00B75A92" w:rsidP="00B75A92"/>
        </w:tc>
      </w:tr>
      <w:tr w:rsidR="00B75A92" w:rsidRPr="00B75A92" w14:paraId="5778BDBE" w14:textId="77777777" w:rsidTr="00B75A92">
        <w:tc>
          <w:tcPr>
            <w:tcW w:w="2830" w:type="dxa"/>
          </w:tcPr>
          <w:p w14:paraId="7215190B" w14:textId="77777777" w:rsidR="00B75A92" w:rsidRPr="00B75A92" w:rsidRDefault="00B75A92" w:rsidP="00B75A92"/>
        </w:tc>
        <w:tc>
          <w:tcPr>
            <w:tcW w:w="3402" w:type="dxa"/>
            <w:tcBorders>
              <w:bottom w:val="single" w:sz="4" w:space="0" w:color="auto"/>
            </w:tcBorders>
          </w:tcPr>
          <w:p w14:paraId="2E6EAC84" w14:textId="77777777" w:rsidR="00B75A92" w:rsidRPr="00B75A92" w:rsidRDefault="00B75A92" w:rsidP="00B75A92">
            <w:pPr>
              <w:pStyle w:val="Leipteksti"/>
              <w:rPr>
                <w:lang w:val="fi-FI"/>
              </w:rPr>
            </w:pPr>
          </w:p>
        </w:tc>
        <w:tc>
          <w:tcPr>
            <w:tcW w:w="426" w:type="dxa"/>
          </w:tcPr>
          <w:p w14:paraId="66DCFE9F" w14:textId="77777777" w:rsidR="00B75A92" w:rsidRPr="00B75A92" w:rsidRDefault="00B75A92" w:rsidP="00B75A92"/>
        </w:tc>
        <w:tc>
          <w:tcPr>
            <w:tcW w:w="3543" w:type="dxa"/>
          </w:tcPr>
          <w:p w14:paraId="4720FC38" w14:textId="77777777" w:rsidR="00B75A92" w:rsidRPr="00B75A92" w:rsidRDefault="00B75A92" w:rsidP="00B75A92"/>
        </w:tc>
      </w:tr>
      <w:tr w:rsidR="00B75A92" w:rsidRPr="00B75A92" w14:paraId="1BCC4197" w14:textId="77777777" w:rsidTr="00B75A92">
        <w:tc>
          <w:tcPr>
            <w:tcW w:w="2830" w:type="dxa"/>
          </w:tcPr>
          <w:p w14:paraId="4312EF61" w14:textId="77777777" w:rsidR="00B75A92" w:rsidRPr="00B75A92" w:rsidRDefault="00B75A92" w:rsidP="00B75A92"/>
        </w:tc>
        <w:tc>
          <w:tcPr>
            <w:tcW w:w="3402" w:type="dxa"/>
            <w:tcBorders>
              <w:top w:val="single" w:sz="4" w:space="0" w:color="auto"/>
            </w:tcBorders>
          </w:tcPr>
          <w:p w14:paraId="48763EC5" w14:textId="1C65F252" w:rsidR="00B75A92" w:rsidRPr="00B75A92" w:rsidRDefault="00B75A92" w:rsidP="00B75A9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200911214"/>
                <w:placeholder>
                  <w:docPart w:val="46F92F564ACB4E51A06A9F8FC21F6C9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B75A92">
                  <w:rPr>
                    <w:lang w:val="fi-FI"/>
                  </w:rPr>
                  <w:t>[nimi]</w:t>
                </w:r>
              </w:sdtContent>
            </w:sdt>
          </w:p>
        </w:tc>
        <w:tc>
          <w:tcPr>
            <w:tcW w:w="426" w:type="dxa"/>
          </w:tcPr>
          <w:p w14:paraId="7B52DFEF" w14:textId="77777777" w:rsidR="00B75A92" w:rsidRPr="00B75A92" w:rsidRDefault="00B75A92" w:rsidP="00B75A92"/>
        </w:tc>
        <w:tc>
          <w:tcPr>
            <w:tcW w:w="3543" w:type="dxa"/>
          </w:tcPr>
          <w:p w14:paraId="3565C1E5" w14:textId="77777777" w:rsidR="00B75A92" w:rsidRPr="00B75A92" w:rsidRDefault="00B75A92" w:rsidP="00B75A92"/>
        </w:tc>
      </w:tr>
      <w:tr w:rsidR="00B75A92" w:rsidRPr="00B75A92" w14:paraId="45EE0328" w14:textId="77777777" w:rsidTr="00B75A92">
        <w:tc>
          <w:tcPr>
            <w:tcW w:w="2830" w:type="dxa"/>
          </w:tcPr>
          <w:p w14:paraId="15E2EF12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3DFA49CD" w14:textId="77777777" w:rsidR="00B75A92" w:rsidRPr="00B75A92" w:rsidRDefault="00B75A92" w:rsidP="00B75A92"/>
        </w:tc>
      </w:tr>
      <w:tr w:rsidR="00B75A92" w:rsidRPr="00B75A92" w14:paraId="35C9E99F" w14:textId="77777777" w:rsidTr="00B75A92">
        <w:tc>
          <w:tcPr>
            <w:tcW w:w="2830" w:type="dxa"/>
          </w:tcPr>
          <w:p w14:paraId="56FBEC86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19ADA61A" w14:textId="77777777" w:rsidR="00B75A92" w:rsidRPr="00B75A92" w:rsidRDefault="00B75A92" w:rsidP="00B75A92"/>
        </w:tc>
      </w:tr>
      <w:tr w:rsidR="00B75A92" w:rsidRPr="00B75A92" w14:paraId="7AC66581" w14:textId="77777777" w:rsidTr="00B75A92">
        <w:tc>
          <w:tcPr>
            <w:tcW w:w="2830" w:type="dxa"/>
          </w:tcPr>
          <w:p w14:paraId="1E1438C1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08D1FC3D" w14:textId="77777777" w:rsidR="00B75A92" w:rsidRPr="00B75A92" w:rsidRDefault="00B75A92" w:rsidP="00B75A92"/>
        </w:tc>
      </w:tr>
      <w:tr w:rsidR="00B75A92" w:rsidRPr="00B75A92" w14:paraId="4FB43AB9" w14:textId="77777777" w:rsidTr="00B75A92">
        <w:tc>
          <w:tcPr>
            <w:tcW w:w="2830" w:type="dxa"/>
          </w:tcPr>
          <w:p w14:paraId="283112A8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7DA57631" w14:textId="77777777" w:rsidR="00B75A92" w:rsidRPr="00B75A92" w:rsidRDefault="00B75A92" w:rsidP="00B75A92"/>
        </w:tc>
      </w:tr>
      <w:tr w:rsidR="00B75A92" w:rsidRPr="00B75A92" w14:paraId="6A0AA22C" w14:textId="77777777" w:rsidTr="00B75A92">
        <w:tc>
          <w:tcPr>
            <w:tcW w:w="2830" w:type="dxa"/>
          </w:tcPr>
          <w:p w14:paraId="503DAE09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694A7F83" w14:textId="77777777" w:rsidR="00B75A92" w:rsidRPr="00B75A92" w:rsidRDefault="00B75A92" w:rsidP="00B75A92"/>
        </w:tc>
      </w:tr>
      <w:tr w:rsidR="00B75A92" w:rsidRPr="00B75A92" w14:paraId="15B9EDE4" w14:textId="77777777" w:rsidTr="00B75A92">
        <w:tc>
          <w:tcPr>
            <w:tcW w:w="2830" w:type="dxa"/>
          </w:tcPr>
          <w:p w14:paraId="34FC6D2B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52F4D5C6" w14:textId="77777777" w:rsidR="00B75A92" w:rsidRPr="00B75A92" w:rsidRDefault="00B75A92" w:rsidP="00B75A92"/>
        </w:tc>
      </w:tr>
      <w:tr w:rsidR="00B75A92" w:rsidRPr="00B75A92" w14:paraId="28C968B6" w14:textId="77777777" w:rsidTr="00B75A92">
        <w:tc>
          <w:tcPr>
            <w:tcW w:w="2830" w:type="dxa"/>
          </w:tcPr>
          <w:p w14:paraId="18E7F8F4" w14:textId="77777777" w:rsidR="00B75A92" w:rsidRPr="00B75A92" w:rsidRDefault="00B75A92" w:rsidP="00B75A92"/>
        </w:tc>
        <w:tc>
          <w:tcPr>
            <w:tcW w:w="7371" w:type="dxa"/>
            <w:gridSpan w:val="3"/>
          </w:tcPr>
          <w:p w14:paraId="16467A2A" w14:textId="77777777" w:rsidR="00B75A92" w:rsidRPr="00B75A92" w:rsidRDefault="00B75A92" w:rsidP="00B75A92"/>
        </w:tc>
      </w:tr>
    </w:tbl>
    <w:p w14:paraId="51C2E495" w14:textId="77777777" w:rsidR="00AD6D73" w:rsidRPr="00B75A92" w:rsidRDefault="00AD6D73" w:rsidP="00355303">
      <w:pPr>
        <w:pStyle w:val="Leipteksti"/>
        <w:rPr>
          <w:lang w:val="fi-FI"/>
        </w:rPr>
      </w:pPr>
    </w:p>
    <w:p w14:paraId="3CC8197F" w14:textId="77777777" w:rsidR="00AD6D73" w:rsidRPr="00B75A92" w:rsidRDefault="00AD6D73">
      <w:pPr>
        <w:rPr>
          <w:rFonts w:ascii="Arial" w:hAnsi="Arial"/>
          <w:color w:val="auto"/>
          <w:sz w:val="20"/>
        </w:rPr>
      </w:pPr>
    </w:p>
    <w:p w14:paraId="6386F028" w14:textId="5129A670" w:rsidR="00355303" w:rsidRPr="00B75A92" w:rsidRDefault="00355303" w:rsidP="00355303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B75A92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5F38A" w14:textId="77777777" w:rsidR="00B91749" w:rsidRDefault="00B91749" w:rsidP="00E24890">
      <w:r>
        <w:separator/>
      </w:r>
    </w:p>
  </w:endnote>
  <w:endnote w:type="continuationSeparator" w:id="0">
    <w:p w14:paraId="757EAD94" w14:textId="77777777" w:rsidR="00B91749" w:rsidRDefault="00B9174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53F4D31F" w14:textId="77777777" w:rsidTr="0079437B">
      <w:tc>
        <w:tcPr>
          <w:tcW w:w="10194" w:type="dxa"/>
        </w:tcPr>
        <w:p w14:paraId="759799D1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6A22E141" w14:textId="77777777" w:rsidTr="0079437B">
      <w:tc>
        <w:tcPr>
          <w:tcW w:w="10194" w:type="dxa"/>
        </w:tcPr>
        <w:p w14:paraId="72543130" w14:textId="77777777" w:rsidR="0079437B" w:rsidRPr="00C13352" w:rsidRDefault="00B75A92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22EFF1FB" w14:textId="77777777" w:rsidR="0079437B" w:rsidRPr="00C13352" w:rsidRDefault="00B75A92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572867DC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1E8A8" w14:textId="77777777" w:rsidR="00B91749" w:rsidRDefault="00B91749" w:rsidP="00E24890">
      <w:r>
        <w:separator/>
      </w:r>
    </w:p>
  </w:footnote>
  <w:footnote w:type="continuationSeparator" w:id="0">
    <w:p w14:paraId="65C9B1E4" w14:textId="77777777" w:rsidR="00B91749" w:rsidRDefault="00B9174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2D22E946" w14:textId="77777777" w:rsidTr="00BC4E76">
      <w:tc>
        <w:tcPr>
          <w:tcW w:w="5216" w:type="dxa"/>
        </w:tcPr>
        <w:p w14:paraId="06CDE154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2349FF20" w14:textId="6F4E4615" w:rsidR="00AD6D73" w:rsidRPr="006A77E8" w:rsidRDefault="00B75A92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68CD3D86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4BE21C9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47B33965" w14:textId="77777777" w:rsidTr="00BC4E76">
      <w:tc>
        <w:tcPr>
          <w:tcW w:w="5216" w:type="dxa"/>
        </w:tcPr>
        <w:p w14:paraId="2F5BE052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72B984F9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22F46D5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ABD3550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21893BC7" w14:textId="77777777" w:rsidTr="00BC4E76">
      <w:tc>
        <w:tcPr>
          <w:tcW w:w="5216" w:type="dxa"/>
        </w:tcPr>
        <w:p w14:paraId="41ADB0EE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F69811D" w14:textId="64E59AEC" w:rsidR="00AD6D73" w:rsidRPr="006A77E8" w:rsidRDefault="00B75A92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D8B0987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9F971A2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8C718A9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404D8978" w14:textId="77777777" w:rsidTr="00C918E1">
      <w:tc>
        <w:tcPr>
          <w:tcW w:w="5216" w:type="dxa"/>
        </w:tcPr>
        <w:p w14:paraId="0A7B4E2E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  <w:lang w:val="fi-FI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772FC93" w14:textId="34212D2D" w:rsidR="00406B8A" w:rsidRPr="00B75A92" w:rsidRDefault="00B75A92" w:rsidP="00B75A92">
              <w:pPr>
                <w:pStyle w:val="Leipteksti"/>
                <w:rPr>
                  <w:lang w:val="fi-FI"/>
                </w:rPr>
              </w:pPr>
              <w:r w:rsidRPr="00B75A92">
                <w:rPr>
                  <w:rStyle w:val="LeiptekstiChar"/>
                  <w:lang w:val="fi-FI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51506047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38A6B92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07371D73" w14:textId="77777777" w:rsidTr="00C918E1">
      <w:tc>
        <w:tcPr>
          <w:tcW w:w="5216" w:type="dxa"/>
        </w:tcPr>
        <w:p w14:paraId="799F9ABB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7AFFE57A" w14:textId="77777777" w:rsidR="00406B8A" w:rsidRPr="00B75A92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61368B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1A5F865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2FA89F84" w14:textId="77777777" w:rsidTr="00C918E1">
      <w:tc>
        <w:tcPr>
          <w:tcW w:w="5216" w:type="dxa"/>
        </w:tcPr>
        <w:p w14:paraId="687187D6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  <w:lang w:val="fi-FI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6750C62" w14:textId="76E42D64" w:rsidR="00406B8A" w:rsidRPr="00B75A92" w:rsidRDefault="00B75A92" w:rsidP="00B75A92">
              <w:pPr>
                <w:pStyle w:val="Leipteksti"/>
                <w:rPr>
                  <w:lang w:val="fi-FI"/>
                </w:rPr>
              </w:pPr>
              <w:r w:rsidRPr="00B75A92"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3368FE2B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DEB870B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2FC61B8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49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5A92"/>
    <w:rsid w:val="00B76800"/>
    <w:rsid w:val="00B91749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75D1F8"/>
  <w15:docId w15:val="{89864F92-46E0-4514-8CBD-5F4AF8A1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B75A92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B75A92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ky-yhtiomiesten-kokous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342C203727E4F8DA87AE8F69AE480F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EA3E790-C04A-4660-BA61-27A87E3A22A1}"/>
      </w:docPartPr>
      <w:docPartBody>
        <w:p w:rsidR="00000000" w:rsidRDefault="00055ECF" w:rsidP="00055ECF">
          <w:pPr>
            <w:pStyle w:val="3342C203727E4F8DA87AE8F69AE480F2"/>
          </w:pPr>
          <w:r>
            <w:rPr>
              <w:rStyle w:val="Paikkamerkkiteksti"/>
            </w:rPr>
            <w:t>[X ky:n]</w:t>
          </w:r>
        </w:p>
      </w:docPartBody>
    </w:docPart>
    <w:docPart>
      <w:docPartPr>
        <w:name w:val="134F51464BB7488DAC529C97609DCAB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5773F14-B344-4E6C-A552-D255A81506E4}"/>
      </w:docPartPr>
      <w:docPartBody>
        <w:p w:rsidR="00000000" w:rsidRDefault="00055ECF" w:rsidP="00055ECF">
          <w:pPr>
            <w:pStyle w:val="134F51464BB7488DAC529C97609DCABB"/>
          </w:pPr>
          <w:r>
            <w:rPr>
              <w:rStyle w:val="Paikkamerkkiteksti"/>
            </w:rPr>
            <w:t>Kirjoita päivämäärä napsauttamalla tätä.</w:t>
          </w:r>
        </w:p>
      </w:docPartBody>
    </w:docPart>
    <w:docPart>
      <w:docPartPr>
        <w:name w:val="8B8B84B905C44704886839CBCB6E598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E2CB72B-3989-4B01-99DC-31C0DC806DCB}"/>
      </w:docPartPr>
      <w:docPartBody>
        <w:p w:rsidR="00000000" w:rsidRDefault="00055ECF" w:rsidP="00055ECF">
          <w:pPr>
            <w:pStyle w:val="8B8B84B905C44704886839CBCB6E5988"/>
          </w:pPr>
          <w:r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4217458604B9464CB1613F44AC858F7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2A25489-2E38-49A5-9704-A57EDFF3885E}"/>
      </w:docPartPr>
      <w:docPartBody>
        <w:p w:rsidR="00000000" w:rsidRDefault="00055ECF" w:rsidP="00055ECF">
          <w:pPr>
            <w:pStyle w:val="4217458604B9464CB1613F44AC858F7B"/>
          </w:pPr>
          <w:r>
            <w:rPr>
              <w:rStyle w:val="Paikkamerkkiteksti"/>
              <w:rFonts w:eastAsiaTheme="majorEastAsia"/>
            </w:rPr>
            <w:t>[paikka]</w:t>
          </w:r>
        </w:p>
      </w:docPartBody>
    </w:docPart>
    <w:docPart>
      <w:docPartPr>
        <w:name w:val="34A8A211256043E08615627C7C3A129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1673F81-9603-416F-8BD5-2AEF5BF9938B}"/>
      </w:docPartPr>
      <w:docPartBody>
        <w:p w:rsidR="00000000" w:rsidRDefault="00055ECF" w:rsidP="00055ECF">
          <w:pPr>
            <w:pStyle w:val="34A8A211256043E08615627C7C3A129F"/>
          </w:pPr>
          <w:r>
            <w:rPr>
              <w:rStyle w:val="Paikkamerkkiteksti"/>
              <w:rFonts w:eastAsiaTheme="majorEastAsia"/>
            </w:rPr>
            <w:t>[nimi]</w:t>
          </w:r>
        </w:p>
      </w:docPartBody>
    </w:docPart>
    <w:docPart>
      <w:docPartPr>
        <w:name w:val="10F081BDF0CB4FC08679E5A1BD87D5F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B58ABA4-C681-4BD3-8569-E1631FA71D7D}"/>
      </w:docPartPr>
      <w:docPartBody>
        <w:p w:rsidR="00000000" w:rsidRDefault="00055ECF" w:rsidP="00055ECF">
          <w:pPr>
            <w:pStyle w:val="10F081BDF0CB4FC08679E5A1BD87D5F2"/>
          </w:pPr>
          <w:r>
            <w:rPr>
              <w:rStyle w:val="Paikkamerkkiteksti"/>
              <w:rFonts w:eastAsiaTheme="majorEastAsia"/>
            </w:rPr>
            <w:t>[nimi]</w:t>
          </w:r>
        </w:p>
      </w:docPartBody>
    </w:docPart>
    <w:docPart>
      <w:docPartPr>
        <w:name w:val="4F84CB384B7C46A3A79F5256C0DF8B8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2D57B35-F786-412D-8BBD-D429EDB2A80A}"/>
      </w:docPartPr>
      <w:docPartBody>
        <w:p w:rsidR="00000000" w:rsidRDefault="00055ECF" w:rsidP="00055ECF">
          <w:pPr>
            <w:pStyle w:val="4F84CB384B7C46A3A79F5256C0DF8B86"/>
          </w:pPr>
          <w:r>
            <w:rPr>
              <w:rStyle w:val="Paikkamerkkiteksti"/>
              <w:rFonts w:eastAsiaTheme="majorEastAsia"/>
            </w:rPr>
            <w:t>[nimi]</w:t>
          </w:r>
        </w:p>
      </w:docPartBody>
    </w:docPart>
    <w:docPart>
      <w:docPartPr>
        <w:name w:val="DEA31E0A6FE14DAEA961EF62D44A9A4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5AE0B7A-98B1-416C-91A4-FF045A8717D5}"/>
      </w:docPartPr>
      <w:docPartBody>
        <w:p w:rsidR="00000000" w:rsidRDefault="00055ECF" w:rsidP="00055ECF">
          <w:pPr>
            <w:pStyle w:val="DEA31E0A6FE14DAEA961EF62D44A9A44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3E0F784453B24DA29EC40E9AA608F2D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A390055-F1BF-4A89-AFF4-A09ED0CD2A67}"/>
      </w:docPartPr>
      <w:docPartBody>
        <w:p w:rsidR="00000000" w:rsidRDefault="00055ECF" w:rsidP="00055ECF">
          <w:pPr>
            <w:pStyle w:val="3E0F784453B24DA29EC40E9AA608F2DA"/>
          </w:pPr>
          <w:r>
            <w:rPr>
              <w:rStyle w:val="Paikkamerkkiteksti"/>
            </w:rPr>
            <w:t>[X:n]</w:t>
          </w:r>
        </w:p>
      </w:docPartBody>
    </w:docPart>
    <w:docPart>
      <w:docPartPr>
        <w:name w:val="E4A57EDAA16B46F7ABF0EF9D686AB13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7211FA-21C0-4E95-9ED7-9F092A8E75DA}"/>
      </w:docPartPr>
      <w:docPartBody>
        <w:p w:rsidR="00000000" w:rsidRDefault="00055ECF" w:rsidP="00055ECF">
          <w:pPr>
            <w:pStyle w:val="E4A57EDAA16B46F7ABF0EF9D686AB13D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AF6BC644E10B4D99A12F4B978A55283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BC8276D-C0A7-421F-846B-126D8E3BCB49}"/>
      </w:docPartPr>
      <w:docPartBody>
        <w:p w:rsidR="00000000" w:rsidRDefault="00055ECF" w:rsidP="00055ECF">
          <w:pPr>
            <w:pStyle w:val="AF6BC644E10B4D99A12F4B978A55283F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46F92F564ACB4E51A06A9F8FC21F6C9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8498AC5-CD4C-43F2-8F9F-DACC96C50D02}"/>
      </w:docPartPr>
      <w:docPartBody>
        <w:p w:rsidR="00000000" w:rsidRDefault="00055ECF" w:rsidP="00055ECF">
          <w:pPr>
            <w:pStyle w:val="46F92F564ACB4E51A06A9F8FC21F6C92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CF"/>
    <w:rsid w:val="0005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055ECF"/>
    <w:rPr>
      <w:color w:val="808080"/>
    </w:rPr>
  </w:style>
  <w:style w:type="paragraph" w:customStyle="1" w:styleId="3342C203727E4F8DA87AE8F69AE480F2">
    <w:name w:val="3342C203727E4F8DA87AE8F69AE480F2"/>
    <w:rsid w:val="00055ECF"/>
  </w:style>
  <w:style w:type="paragraph" w:customStyle="1" w:styleId="ED3604FACF0E4F8CAE5D0E978870B277">
    <w:name w:val="ED3604FACF0E4F8CAE5D0E978870B277"/>
    <w:rsid w:val="00055ECF"/>
  </w:style>
  <w:style w:type="paragraph" w:customStyle="1" w:styleId="422CA69767934B52A8DA8168FCE39216">
    <w:name w:val="422CA69767934B52A8DA8168FCE39216"/>
    <w:rsid w:val="00055ECF"/>
  </w:style>
  <w:style w:type="paragraph" w:customStyle="1" w:styleId="B5238CAE353B47BFA29690CA7144AB5E">
    <w:name w:val="B5238CAE353B47BFA29690CA7144AB5E"/>
    <w:rsid w:val="00055ECF"/>
  </w:style>
  <w:style w:type="paragraph" w:customStyle="1" w:styleId="CE8F159D229849CA8755BEC0EE0F9507">
    <w:name w:val="CE8F159D229849CA8755BEC0EE0F9507"/>
    <w:rsid w:val="00055ECF"/>
  </w:style>
  <w:style w:type="paragraph" w:customStyle="1" w:styleId="D0F17C8A776C4890867A1EC4E7D9ABDA">
    <w:name w:val="D0F17C8A776C4890867A1EC4E7D9ABDA"/>
    <w:rsid w:val="00055ECF"/>
  </w:style>
  <w:style w:type="paragraph" w:customStyle="1" w:styleId="D558A2E892F64324945A23D6B96DE08F">
    <w:name w:val="D558A2E892F64324945A23D6B96DE08F"/>
    <w:rsid w:val="00055ECF"/>
  </w:style>
  <w:style w:type="paragraph" w:customStyle="1" w:styleId="134F51464BB7488DAC529C97609DCABB">
    <w:name w:val="134F51464BB7488DAC529C97609DCABB"/>
    <w:rsid w:val="00055ECF"/>
  </w:style>
  <w:style w:type="paragraph" w:customStyle="1" w:styleId="8B8B84B905C44704886839CBCB6E5988">
    <w:name w:val="8B8B84B905C44704886839CBCB6E5988"/>
    <w:rsid w:val="00055ECF"/>
  </w:style>
  <w:style w:type="paragraph" w:customStyle="1" w:styleId="4217458604B9464CB1613F44AC858F7B">
    <w:name w:val="4217458604B9464CB1613F44AC858F7B"/>
    <w:rsid w:val="00055ECF"/>
  </w:style>
  <w:style w:type="paragraph" w:customStyle="1" w:styleId="34A8A211256043E08615627C7C3A129F">
    <w:name w:val="34A8A211256043E08615627C7C3A129F"/>
    <w:rsid w:val="00055ECF"/>
  </w:style>
  <w:style w:type="paragraph" w:customStyle="1" w:styleId="10F081BDF0CB4FC08679E5A1BD87D5F2">
    <w:name w:val="10F081BDF0CB4FC08679E5A1BD87D5F2"/>
    <w:rsid w:val="00055ECF"/>
  </w:style>
  <w:style w:type="paragraph" w:customStyle="1" w:styleId="4F84CB384B7C46A3A79F5256C0DF8B86">
    <w:name w:val="4F84CB384B7C46A3A79F5256C0DF8B86"/>
    <w:rsid w:val="00055ECF"/>
  </w:style>
  <w:style w:type="paragraph" w:customStyle="1" w:styleId="DEA31E0A6FE14DAEA961EF62D44A9A44">
    <w:name w:val="DEA31E0A6FE14DAEA961EF62D44A9A44"/>
    <w:rsid w:val="00055ECF"/>
  </w:style>
  <w:style w:type="paragraph" w:customStyle="1" w:styleId="3E0F784453B24DA29EC40E9AA608F2DA">
    <w:name w:val="3E0F784453B24DA29EC40E9AA608F2DA"/>
    <w:rsid w:val="00055ECF"/>
  </w:style>
  <w:style w:type="paragraph" w:customStyle="1" w:styleId="E4A57EDAA16B46F7ABF0EF9D686AB13D">
    <w:name w:val="E4A57EDAA16B46F7ABF0EF9D686AB13D"/>
    <w:rsid w:val="00055ECF"/>
  </w:style>
  <w:style w:type="paragraph" w:customStyle="1" w:styleId="AF6BC644E10B4D99A12F4B978A55283F">
    <w:name w:val="AF6BC644E10B4D99A12F4B978A55283F"/>
    <w:rsid w:val="00055ECF"/>
  </w:style>
  <w:style w:type="paragraph" w:customStyle="1" w:styleId="46F92F564ACB4E51A06A9F8FC21F6C92">
    <w:name w:val="46F92F564ACB4E51A06A9F8FC21F6C92"/>
    <w:rsid w:val="00055E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411DD7-D6FE-453C-B279-4D9A3C6A6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Kommandiittiyhtiön (Ky) yhtiömiesten kokouspöytäkirja</dc:title>
  <dc:subject/>
  <dc:creator>Dokumenttipohja.fi</dc:creator>
  <cp:lastModifiedBy/>
  <cp:revision>1</cp:revision>
  <dcterms:created xsi:type="dcterms:W3CDTF">2018-07-31T11:28:00Z</dcterms:created>
  <dcterms:modified xsi:type="dcterms:W3CDTF">2018-07-31T11:36:00Z</dcterms:modified>
  <dc:description>Ilmainen asiakirjapohja: https://dokumenttipohja.fi/pohjat/ky-yhtiomiesten-kokous/ – Sähköinen allekirjoitus pankkitunnuksilla: https://helppoallekirjoitus.fi/ (1,49 € / allekirjoitus)</dc:description>
</cp:coreProperties>
</file>