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A07A14" w14:textId="77777777" w:rsidR="00AD381E" w:rsidRPr="002F1D7E" w:rsidRDefault="00AD381E" w:rsidP="00AD381E">
      <w:pPr>
        <w:pStyle w:val="Otsikko1"/>
      </w:pPr>
      <w:sdt>
        <w:sdtPr>
          <w:rPr>
            <w:rStyle w:val="LeiptekstiChar"/>
          </w:rPr>
          <w:id w:val="-1853639539"/>
          <w:placeholder>
            <w:docPart w:val="F8F30A1E3018424B9EC74245F12531CF"/>
          </w:placeholder>
          <w:showingPlcHdr/>
        </w:sdtPr>
        <w:sdtEndPr>
          <w:rPr>
            <w:rStyle w:val="Kappaleenoletusfontti"/>
            <w:sz w:val="28"/>
          </w:rPr>
        </w:sdtEndPr>
        <w:sdtContent>
          <w:r w:rsidRPr="002F1D7E">
            <w:rPr>
              <w:rStyle w:val="Paikkamerkkiteksti"/>
            </w:rPr>
            <w:t>[X Oy:n]</w:t>
          </w:r>
        </w:sdtContent>
      </w:sdt>
      <w:r w:rsidRPr="002F1D7E">
        <w:t xml:space="preserve"> varsinainen yhtiökokous</w:t>
      </w:r>
    </w:p>
    <w:p w14:paraId="39480E46" w14:textId="4F6DD2D8" w:rsidR="00355303" w:rsidRPr="002F1D7E" w:rsidRDefault="00355303" w:rsidP="00355303">
      <w:pPr>
        <w:pStyle w:val="Leipteksti"/>
        <w:rPr>
          <w:lang w:val="fi-FI"/>
        </w:rPr>
      </w:pPr>
    </w:p>
    <w:p w14:paraId="1C585F69" w14:textId="77777777" w:rsidR="00355303" w:rsidRPr="002F1D7E" w:rsidRDefault="00355303" w:rsidP="00355303">
      <w:pPr>
        <w:pStyle w:val="Leipteksti"/>
        <w:rPr>
          <w:lang w:val="fi-FI"/>
        </w:rPr>
      </w:pPr>
    </w:p>
    <w:tbl>
      <w:tblPr>
        <w:tblStyle w:val="TaulukkoRuudukko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76"/>
        <w:gridCol w:w="1722"/>
        <w:gridCol w:w="1560"/>
        <w:gridCol w:w="425"/>
        <w:gridCol w:w="3118"/>
      </w:tblGrid>
      <w:tr w:rsidR="00AD381E" w:rsidRPr="002F1D7E" w14:paraId="62FE506F" w14:textId="77777777" w:rsidTr="00AD381E">
        <w:tc>
          <w:tcPr>
            <w:tcW w:w="3376" w:type="dxa"/>
          </w:tcPr>
          <w:p w14:paraId="0550F9AB" w14:textId="77777777" w:rsidR="00AD381E" w:rsidRPr="002F1D7E" w:rsidRDefault="00AD381E" w:rsidP="00FF333A">
            <w:pPr>
              <w:pStyle w:val="Leipteksti"/>
              <w:rPr>
                <w:lang w:val="fi-FI"/>
              </w:rPr>
            </w:pPr>
          </w:p>
        </w:tc>
        <w:tc>
          <w:tcPr>
            <w:tcW w:w="1722" w:type="dxa"/>
          </w:tcPr>
          <w:p w14:paraId="3C9504B6" w14:textId="680393FB" w:rsidR="00AD381E" w:rsidRPr="002F1D7E" w:rsidRDefault="00AD381E" w:rsidP="00AD381E">
            <w:pPr>
              <w:pStyle w:val="Leipteksti"/>
              <w:rPr>
                <w:lang w:val="fi-FI"/>
              </w:rPr>
            </w:pPr>
            <w:r w:rsidRPr="002F1D7E">
              <w:rPr>
                <w:lang w:val="fi-FI"/>
              </w:rPr>
              <w:t>Aika</w:t>
            </w:r>
          </w:p>
        </w:tc>
        <w:tc>
          <w:tcPr>
            <w:tcW w:w="5103" w:type="dxa"/>
            <w:gridSpan w:val="3"/>
          </w:tcPr>
          <w:p w14:paraId="0E86C348" w14:textId="70AAC26D" w:rsidR="00AD381E" w:rsidRPr="002F1D7E" w:rsidRDefault="00AD381E" w:rsidP="00AD381E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33465625"/>
                <w:placeholder>
                  <w:docPart w:val="8C02EB6B4FD64C2285F189150A03B042"/>
                </w:placeholder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Content>
                <w:r w:rsidRPr="002F1D7E">
                  <w:rPr>
                    <w:rStyle w:val="LeiptekstiChar"/>
                    <w:lang w:val="fi-FI"/>
                  </w:rPr>
                  <w:t>[pvm]</w:t>
                </w:r>
              </w:sdtContent>
            </w:sdt>
            <w:r w:rsidRPr="002F1D7E">
              <w:rPr>
                <w:lang w:val="fi-FI"/>
              </w:rPr>
              <w:t xml:space="preserve"> </w:t>
            </w:r>
            <w:sdt>
              <w:sdtPr>
                <w:rPr>
                  <w:rStyle w:val="LeiptekstiChar"/>
                  <w:lang w:val="fi-FI"/>
                </w:rPr>
                <w:id w:val="-433124646"/>
                <w:placeholder>
                  <w:docPart w:val="CED8D33586E3421EA9A38E23609743FD"/>
                </w:placeholder>
              </w:sdtPr>
              <w:sdtContent>
                <w:r w:rsidRPr="002F1D7E">
                  <w:rPr>
                    <w:rStyle w:val="LeiptekstiChar"/>
                    <w:lang w:val="fi-FI"/>
                  </w:rPr>
                  <w:t>[klo]</w:t>
                </w:r>
              </w:sdtContent>
            </w:sdt>
          </w:p>
        </w:tc>
      </w:tr>
      <w:tr w:rsidR="00AD381E" w:rsidRPr="002F1D7E" w14:paraId="1817E769" w14:textId="77777777" w:rsidTr="00AD381E">
        <w:tc>
          <w:tcPr>
            <w:tcW w:w="3376" w:type="dxa"/>
          </w:tcPr>
          <w:p w14:paraId="5160A3C4" w14:textId="77777777" w:rsidR="00AD381E" w:rsidRPr="002F1D7E" w:rsidRDefault="00AD381E" w:rsidP="00FF333A"/>
        </w:tc>
        <w:tc>
          <w:tcPr>
            <w:tcW w:w="1722" w:type="dxa"/>
          </w:tcPr>
          <w:p w14:paraId="58515ECC" w14:textId="7B4AD770" w:rsidR="00AD381E" w:rsidRPr="002F1D7E" w:rsidRDefault="00AD381E" w:rsidP="00AD381E">
            <w:pPr>
              <w:pStyle w:val="Leipteksti"/>
              <w:rPr>
                <w:lang w:val="fi-FI"/>
              </w:rPr>
            </w:pPr>
            <w:r w:rsidRPr="002F1D7E">
              <w:rPr>
                <w:lang w:val="fi-FI"/>
              </w:rPr>
              <w:t>Paikka</w:t>
            </w:r>
          </w:p>
        </w:tc>
        <w:tc>
          <w:tcPr>
            <w:tcW w:w="5103" w:type="dxa"/>
            <w:gridSpan w:val="3"/>
          </w:tcPr>
          <w:p w14:paraId="03777032" w14:textId="583A1558" w:rsidR="00AD381E" w:rsidRPr="002F1D7E" w:rsidRDefault="00AD381E" w:rsidP="00AD381E">
            <w:pPr>
              <w:pStyle w:val="Leipteksti"/>
              <w:rPr>
                <w:lang w:val="fi-FI"/>
              </w:rPr>
            </w:pPr>
            <w:r w:rsidRPr="002F1D7E">
              <w:rPr>
                <w:lang w:val="fi-FI"/>
              </w:rPr>
              <w:t xml:space="preserve">Yhtiön toimitilat osoitteessa </w:t>
            </w:r>
            <w:sdt>
              <w:sdtPr>
                <w:rPr>
                  <w:rStyle w:val="LeiptekstiChar"/>
                  <w:lang w:val="fi-FI"/>
                </w:rPr>
                <w:id w:val="-750735514"/>
                <w:placeholder>
                  <w:docPart w:val="28A957B992694275BEBD7DF1335A2E55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2F1D7E">
                  <w:rPr>
                    <w:rStyle w:val="Paikkamerkkiteksti"/>
                    <w:lang w:val="fi-FI"/>
                  </w:rPr>
                  <w:t>[lisää osoite]</w:t>
                </w:r>
              </w:sdtContent>
            </w:sdt>
          </w:p>
        </w:tc>
      </w:tr>
      <w:tr w:rsidR="00AD381E" w:rsidRPr="002F1D7E" w14:paraId="1F0CE36B" w14:textId="77777777" w:rsidTr="00AD381E">
        <w:tc>
          <w:tcPr>
            <w:tcW w:w="3376" w:type="dxa"/>
          </w:tcPr>
          <w:p w14:paraId="6815784A" w14:textId="77777777" w:rsidR="00AD381E" w:rsidRPr="002F1D7E" w:rsidRDefault="00AD381E" w:rsidP="00AD381E"/>
        </w:tc>
        <w:tc>
          <w:tcPr>
            <w:tcW w:w="1722" w:type="dxa"/>
          </w:tcPr>
          <w:p w14:paraId="11916138" w14:textId="45A1FA6F" w:rsidR="00AD381E" w:rsidRPr="002F1D7E" w:rsidRDefault="00AD381E" w:rsidP="00AD381E">
            <w:pPr>
              <w:pStyle w:val="Leipteksti"/>
              <w:rPr>
                <w:lang w:val="fi-FI"/>
              </w:rPr>
            </w:pPr>
            <w:r w:rsidRPr="002F1D7E">
              <w:rPr>
                <w:lang w:val="fi-FI"/>
              </w:rPr>
              <w:t>Läsnä</w:t>
            </w:r>
          </w:p>
        </w:tc>
        <w:tc>
          <w:tcPr>
            <w:tcW w:w="5103" w:type="dxa"/>
            <w:gridSpan w:val="3"/>
          </w:tcPr>
          <w:p>
            <w:pPr>
              <w:pStyle w:val="Leipteksti"/>
              <w:rPr>
                <w:lang w:val="fi-FI"/>
              </w:rPr>
            </w:pPr>
            <w:r>
              <w:rPr>
                <w:lang w:val="fi-FI"/>
              </w:rPr>
              <w:t xml:space="preserve">Yhteensä </w:t>
            </w:r>
            <w:r>
              <w:rPr>
                <w:rStyle w:val="Paikkamerkkiteksti"/>
              </w:rPr>
              <w:t xml:space="preserve">[osakkeenomistajien lukumäärä]</w:t>
            </w:r>
            <w:r>
              <w:rPr>
                <w:lang w:val="fi-FI"/>
              </w:rPr>
              <w:t xml:space="preserve"> osakkeenomistajaa edustaen </w:t>
            </w:r>
            <w:r>
              <w:rPr>
                <w:rStyle w:val="Paikkamerkkiteksti"/>
              </w:rPr>
              <w:t xml:space="preserve">[osakkeiden lukumäärä]</w:t>
            </w:r>
            <w:r>
              <w:rPr>
                <w:lang w:val="fi-FI"/>
              </w:rPr>
              <w:t xml:space="preserve"> osaketta ja ääntä pöytäkirjan liitteenä 1 olevan ääniluettelon mukaisesti</w:t>
            </w:r>
          </w:p>
        </w:tc>
      </w:tr>
      <w:tr w:rsidR="00AD381E" w:rsidRPr="002F1D7E" w14:paraId="13AC6AC6" w14:textId="77777777" w:rsidTr="00AD381E">
        <w:tc>
          <w:tcPr>
            <w:tcW w:w="3376" w:type="dxa"/>
          </w:tcPr>
          <w:p w14:paraId="193069D2" w14:textId="77777777" w:rsidR="00AD381E" w:rsidRPr="002F1D7E" w:rsidRDefault="00AD381E" w:rsidP="00AD381E"/>
        </w:tc>
        <w:tc>
          <w:tcPr>
            <w:tcW w:w="1722" w:type="dxa"/>
          </w:tcPr>
          <w:p w14:paraId="7158655E" w14:textId="77777777" w:rsidR="00AD381E" w:rsidRPr="002F1D7E" w:rsidRDefault="00AD381E" w:rsidP="00AD381E">
            <w:pPr>
              <w:pStyle w:val="Leipteksti"/>
              <w:rPr>
                <w:lang w:val="fi-FI"/>
              </w:rPr>
            </w:pPr>
          </w:p>
        </w:tc>
        <w:tc>
          <w:tcPr>
            <w:tcW w:w="5103" w:type="dxa"/>
            <w:gridSpan w:val="3"/>
          </w:tcPr>
          <w:p w14:paraId="6735BD4F" w14:textId="75CA7809" w:rsidR="00AD381E" w:rsidRPr="002F1D7E" w:rsidRDefault="00AD381E" w:rsidP="00AD381E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-1709257900"/>
                <w:placeholder>
                  <w:docPart w:val="9D41E2FC294640A988C4F32F2F0D9A6A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2F1D7E">
                  <w:rPr>
                    <w:rStyle w:val="Paikkamerkkiteksti"/>
                    <w:lang w:val="fi-FI"/>
                  </w:rPr>
                  <w:t>[Muut läsnäolijat]</w:t>
                </w:r>
              </w:sdtContent>
            </w:sdt>
          </w:p>
        </w:tc>
      </w:tr>
      <w:tr w:rsidR="00AD381E" w:rsidRPr="002F1D7E" w14:paraId="5CEF1D27" w14:textId="77777777" w:rsidTr="00AD381E">
        <w:tc>
          <w:tcPr>
            <w:tcW w:w="3376" w:type="dxa"/>
          </w:tcPr>
          <w:p w14:paraId="4C7D4900" w14:textId="77777777" w:rsidR="00AD381E" w:rsidRPr="002F1D7E" w:rsidRDefault="00AD381E" w:rsidP="00AD381E"/>
        </w:tc>
        <w:tc>
          <w:tcPr>
            <w:tcW w:w="6825" w:type="dxa"/>
            <w:gridSpan w:val="4"/>
          </w:tcPr>
          <w:p w14:paraId="7D6669A0" w14:textId="77777777" w:rsidR="00AD381E" w:rsidRPr="002F1D7E" w:rsidRDefault="00AD381E" w:rsidP="00AD381E"/>
        </w:tc>
      </w:tr>
      <w:tr w:rsidR="00AD381E" w:rsidRPr="002F1D7E" w14:paraId="36763625" w14:textId="77777777" w:rsidTr="00AD381E">
        <w:tc>
          <w:tcPr>
            <w:tcW w:w="10201" w:type="dxa"/>
            <w:gridSpan w:val="5"/>
          </w:tcPr>
          <w:p w14:paraId="5D6CEABD" w14:textId="3A7A9673" w:rsidR="00AD381E" w:rsidRPr="002F1D7E" w:rsidRDefault="00AD381E" w:rsidP="00AD381E">
            <w:pPr>
              <w:pStyle w:val="Otsikko2"/>
            </w:pPr>
            <w:r w:rsidRPr="002F1D7E">
              <w:t>Kokouksen avaus ja järjestäytyminen</w:t>
            </w:r>
          </w:p>
        </w:tc>
      </w:tr>
      <w:tr w:rsidR="00AD381E" w:rsidRPr="002F1D7E" w14:paraId="5EB818DB" w14:textId="77777777" w:rsidTr="00AD381E">
        <w:tc>
          <w:tcPr>
            <w:tcW w:w="3376" w:type="dxa"/>
          </w:tcPr>
          <w:p w14:paraId="7007E8FA" w14:textId="77777777" w:rsidR="00AD381E" w:rsidRPr="002F1D7E" w:rsidRDefault="00AD381E" w:rsidP="00AD381E"/>
        </w:tc>
        <w:tc>
          <w:tcPr>
            <w:tcW w:w="6825" w:type="dxa"/>
            <w:gridSpan w:val="4"/>
          </w:tcPr>
          <w:p w14:paraId="7A81C038" w14:textId="77777777" w:rsidR="00AD381E" w:rsidRPr="002F1D7E" w:rsidRDefault="00AD381E" w:rsidP="00AD381E"/>
        </w:tc>
      </w:tr>
      <w:tr w:rsidR="00AD381E" w:rsidRPr="002F1D7E" w14:paraId="277CDC98" w14:textId="77777777" w:rsidTr="00AD381E">
        <w:tc>
          <w:tcPr>
            <w:tcW w:w="3376" w:type="dxa"/>
          </w:tcPr>
          <w:p w14:paraId="579E74C8" w14:textId="77777777" w:rsidR="00AD381E" w:rsidRPr="002F1D7E" w:rsidRDefault="00AD381E" w:rsidP="00AD381E">
            <w:pPr>
              <w:pStyle w:val="Leipteksti"/>
              <w:rPr>
                <w:lang w:val="fi-FI"/>
              </w:rPr>
            </w:pPr>
          </w:p>
        </w:tc>
        <w:tc>
          <w:tcPr>
            <w:tcW w:w="6825" w:type="dxa"/>
            <w:gridSpan w:val="4"/>
          </w:tcPr>
          <w:p w14:paraId="74F2F3B8" w14:textId="2232646A" w:rsidR="00AD381E" w:rsidRPr="002F1D7E" w:rsidRDefault="00AD381E" w:rsidP="00AD381E">
            <w:pPr>
              <w:pStyle w:val="Leipteksti"/>
              <w:rPr>
                <w:lang w:val="fi-FI"/>
              </w:rPr>
            </w:pPr>
            <w:r w:rsidRPr="002F1D7E">
              <w:rPr>
                <w:lang w:val="fi-FI"/>
              </w:rPr>
              <w:t xml:space="preserve">Hallituksen puheenjohtaja </w:t>
            </w:r>
            <w:sdt>
              <w:sdtPr>
                <w:rPr>
                  <w:rStyle w:val="LeiptekstiChar"/>
                  <w:lang w:val="fi-FI"/>
                </w:rPr>
                <w:id w:val="1970009176"/>
                <w:placeholder>
                  <w:docPart w:val="960B62CA05FB4398A3D9EDC6AD8F78F7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2F1D7E">
                  <w:rPr>
                    <w:rStyle w:val="Paikkamerkkiteksti"/>
                    <w:lang w:val="fi-FI"/>
                  </w:rPr>
                  <w:t>[nimi]</w:t>
                </w:r>
              </w:sdtContent>
            </w:sdt>
            <w:r w:rsidRPr="002F1D7E">
              <w:rPr>
                <w:lang w:val="fi-FI"/>
              </w:rPr>
              <w:t xml:space="preserve"> avasi kokouksen. Kokouksen puheenjohtajaksi valittiin </w:t>
            </w:r>
            <w:sdt>
              <w:sdtPr>
                <w:rPr>
                  <w:rStyle w:val="LeiptekstiChar"/>
                  <w:lang w:val="fi-FI"/>
                </w:rPr>
                <w:id w:val="1249390440"/>
                <w:placeholder>
                  <w:docPart w:val="DE6AF7B5E479495882933CF76AE7B74A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2F1D7E">
                  <w:rPr>
                    <w:rStyle w:val="Paikkamerkkiteksti"/>
                    <w:lang w:val="fi-FI"/>
                  </w:rPr>
                  <w:t>[nimi]</w:t>
                </w:r>
              </w:sdtContent>
            </w:sdt>
            <w:r w:rsidRPr="002F1D7E">
              <w:rPr>
                <w:lang w:val="fi-FI"/>
              </w:rPr>
              <w:t xml:space="preserve">, joka kutsui kokouksen sihteeriksi </w:t>
            </w:r>
            <w:sdt>
              <w:sdtPr>
                <w:rPr>
                  <w:rStyle w:val="LeiptekstiChar"/>
                  <w:lang w:val="fi-FI"/>
                </w:rPr>
                <w:id w:val="2014177595"/>
                <w:placeholder>
                  <w:docPart w:val="6A4352B1459443F998D513421AE7A79E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2F1D7E">
                  <w:rPr>
                    <w:rStyle w:val="Paikkamerkkiteksti"/>
                    <w:lang w:val="fi-FI"/>
                  </w:rPr>
                  <w:t>[nimi]</w:t>
                </w:r>
              </w:sdtContent>
            </w:sdt>
            <w:r w:rsidRPr="002F1D7E">
              <w:rPr>
                <w:lang w:val="fi-FI"/>
              </w:rPr>
              <w:t>.</w:t>
            </w:r>
          </w:p>
        </w:tc>
      </w:tr>
      <w:tr w:rsidR="00AD381E" w:rsidRPr="002F1D7E" w14:paraId="4C43EE9E" w14:textId="77777777" w:rsidTr="00AD381E">
        <w:tc>
          <w:tcPr>
            <w:tcW w:w="3376" w:type="dxa"/>
          </w:tcPr>
          <w:p w14:paraId="7C278BB5" w14:textId="77777777" w:rsidR="00AD381E" w:rsidRPr="002F1D7E" w:rsidRDefault="00AD381E" w:rsidP="00AD381E"/>
        </w:tc>
        <w:tc>
          <w:tcPr>
            <w:tcW w:w="6825" w:type="dxa"/>
            <w:gridSpan w:val="4"/>
          </w:tcPr>
          <w:p w14:paraId="14278C74" w14:textId="77777777" w:rsidR="00AD381E" w:rsidRPr="002F1D7E" w:rsidRDefault="00AD381E" w:rsidP="00AD381E"/>
        </w:tc>
      </w:tr>
      <w:tr w:rsidR="00AD381E" w:rsidRPr="002F1D7E" w14:paraId="7191DB93" w14:textId="77777777" w:rsidTr="00AD381E">
        <w:tc>
          <w:tcPr>
            <w:tcW w:w="10201" w:type="dxa"/>
            <w:gridSpan w:val="5"/>
          </w:tcPr>
          <w:p w14:paraId="00705C4E" w14:textId="5A3090D2" w:rsidR="00AD381E" w:rsidRPr="002F1D7E" w:rsidRDefault="00AD381E" w:rsidP="00AD381E">
            <w:pPr>
              <w:pStyle w:val="Otsikko2"/>
            </w:pPr>
            <w:r w:rsidRPr="002F1D7E">
              <w:t>Laillisuus ja päätösvaltaisuus</w:t>
            </w:r>
          </w:p>
        </w:tc>
      </w:tr>
      <w:tr w:rsidR="00AD381E" w:rsidRPr="002F1D7E" w14:paraId="085B8675" w14:textId="77777777" w:rsidTr="00AD381E">
        <w:tc>
          <w:tcPr>
            <w:tcW w:w="3376" w:type="dxa"/>
          </w:tcPr>
          <w:p w14:paraId="03A17BEF" w14:textId="77777777" w:rsidR="00AD381E" w:rsidRPr="002F1D7E" w:rsidRDefault="00AD381E" w:rsidP="00AD381E"/>
        </w:tc>
        <w:tc>
          <w:tcPr>
            <w:tcW w:w="6825" w:type="dxa"/>
            <w:gridSpan w:val="4"/>
          </w:tcPr>
          <w:p w14:paraId="651C43A2" w14:textId="77777777" w:rsidR="00AD381E" w:rsidRPr="002F1D7E" w:rsidRDefault="00AD381E" w:rsidP="00AD381E"/>
        </w:tc>
      </w:tr>
      <w:tr w:rsidR="00AD381E" w:rsidRPr="002F1D7E" w14:paraId="72159200" w14:textId="77777777" w:rsidTr="00AD381E">
        <w:tc>
          <w:tcPr>
            <w:tcW w:w="3376" w:type="dxa"/>
          </w:tcPr>
          <w:p w14:paraId="3A41D97F" w14:textId="77777777" w:rsidR="00AD381E" w:rsidRPr="002F1D7E" w:rsidRDefault="00AD381E" w:rsidP="00AD381E">
            <w:pPr>
              <w:pStyle w:val="Leipteksti"/>
              <w:rPr>
                <w:lang w:val="fi-FI"/>
              </w:rPr>
            </w:pPr>
          </w:p>
        </w:tc>
        <w:tc>
          <w:tcPr>
            <w:tcW w:w="6825" w:type="dxa"/>
            <w:gridSpan w:val="4"/>
          </w:tcPr>
          <w:p w14:paraId="7A3241DF" w14:textId="77777777" w:rsidR="00AD381E" w:rsidRPr="002F1D7E" w:rsidRDefault="00AD381E" w:rsidP="00AD381E">
            <w:pPr>
              <w:pStyle w:val="Leipteksti"/>
              <w:rPr>
                <w:lang w:val="fi-FI"/>
              </w:rPr>
            </w:pPr>
            <w:r w:rsidRPr="002F1D7E">
              <w:rPr>
                <w:lang w:val="fi-FI"/>
              </w:rPr>
              <w:t>Merkittiin, että osakasluettelo oli nähtävänä yhtiökokouksessa.</w:t>
            </w:r>
          </w:p>
          <w:p w14:paraId="7515FFAB" w14:textId="77777777" w:rsidR="00AD381E" w:rsidRPr="002F1D7E" w:rsidRDefault="00AD381E" w:rsidP="00AD381E">
            <w:pPr>
              <w:pStyle w:val="Leipteksti"/>
              <w:rPr>
                <w:lang w:val="fi-FI"/>
              </w:rPr>
            </w:pPr>
          </w:p>
          <w:p w14:paraId="67FE4678" w14:textId="77777777" w:rsidR="00AD381E" w:rsidRPr="002F1D7E" w:rsidRDefault="00AD381E" w:rsidP="00AD381E">
            <w:pPr>
              <w:pStyle w:val="Leipteksti"/>
              <w:rPr>
                <w:lang w:val="fi-FI"/>
              </w:rPr>
            </w:pPr>
            <w:r w:rsidRPr="002F1D7E">
              <w:rPr>
                <w:lang w:val="fi-FI"/>
              </w:rPr>
              <w:t xml:space="preserve">Todettiin, että kokouskutsussa on mainittu yhtiökokouksessa käsiteltävät asiat osakeyhtiölain säännösten ja yhtiöjärjestyksen määräysten mukaisesti. Todettiin, että kokouskutsu yhtiökokoukseen oli </w:t>
            </w:r>
            <w:sdt>
              <w:sdtPr>
                <w:rPr>
                  <w:rStyle w:val="LeiptekstiChar"/>
                  <w:lang w:val="fi-FI"/>
                </w:rPr>
                <w:id w:val="-1554389945"/>
                <w:placeholder>
                  <w:docPart w:val="125FAE69B7854CD7A77AC6F8303EFA22"/>
                </w:placeholder>
                <w:showingPlcHdr/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EndPr>
                <w:rPr>
                  <w:rStyle w:val="Kappaleenoletusfontti"/>
                </w:rPr>
              </w:sdtEndPr>
              <w:sdtContent>
                <w:r w:rsidRPr="002F1D7E">
                  <w:rPr>
                    <w:rStyle w:val="Paikkamerkkiteksti"/>
                    <w:lang w:val="fi-FI"/>
                  </w:rPr>
                  <w:t>[pvm]</w:t>
                </w:r>
              </w:sdtContent>
            </w:sdt>
            <w:r w:rsidRPr="002F1D7E">
              <w:rPr>
                <w:lang w:val="fi-FI"/>
              </w:rPr>
              <w:t xml:space="preserve"> postitettu kaikille osakkeenomistajille heidän osakasluetteloon merkityillä osoitteilla.</w:t>
            </w:r>
          </w:p>
          <w:p w14:paraId="20E25378" w14:textId="77777777" w:rsidR="00AD381E" w:rsidRPr="002F1D7E" w:rsidRDefault="00AD381E" w:rsidP="00AD381E">
            <w:pPr>
              <w:pStyle w:val="Leipteksti"/>
              <w:rPr>
                <w:lang w:val="fi-FI"/>
              </w:rPr>
            </w:pPr>
          </w:p>
          <w:p w14:paraId="0B41B050" w14:textId="05B8B41E" w:rsidR="00AD381E" w:rsidRPr="002F1D7E" w:rsidRDefault="00AD381E" w:rsidP="00AD381E">
            <w:pPr>
              <w:pStyle w:val="Leipteksti"/>
              <w:rPr>
                <w:lang w:val="fi-FI"/>
              </w:rPr>
            </w:pPr>
            <w:r w:rsidRPr="002F1D7E">
              <w:rPr>
                <w:lang w:val="fi-FI"/>
              </w:rPr>
              <w:t>Todettiin kokous lailliseksi ja päätösvaltaiseksi.</w:t>
            </w:r>
          </w:p>
        </w:tc>
      </w:tr>
      <w:tr w:rsidR="00AD381E" w:rsidRPr="002F1D7E" w14:paraId="3FEE66F6" w14:textId="77777777" w:rsidTr="00AD381E">
        <w:tc>
          <w:tcPr>
            <w:tcW w:w="3376" w:type="dxa"/>
          </w:tcPr>
          <w:p w14:paraId="408EF8E5" w14:textId="77777777" w:rsidR="00AD381E" w:rsidRPr="002F1D7E" w:rsidRDefault="00AD381E" w:rsidP="00AD381E"/>
        </w:tc>
        <w:tc>
          <w:tcPr>
            <w:tcW w:w="6825" w:type="dxa"/>
            <w:gridSpan w:val="4"/>
          </w:tcPr>
          <w:p w14:paraId="47EF3C70" w14:textId="77777777" w:rsidR="00AD381E" w:rsidRPr="002F1D7E" w:rsidRDefault="00AD381E" w:rsidP="00AD381E"/>
        </w:tc>
      </w:tr>
      <w:tr w:rsidR="00AD381E" w:rsidRPr="002F1D7E" w14:paraId="7C5837C1" w14:textId="77777777" w:rsidTr="00AD381E">
        <w:tc>
          <w:tcPr>
            <w:tcW w:w="10201" w:type="dxa"/>
            <w:gridSpan w:val="5"/>
          </w:tcPr>
          <w:p w14:paraId="279438EA" w14:textId="2D973CDC" w:rsidR="00AD381E" w:rsidRPr="002F1D7E" w:rsidRDefault="00AD381E" w:rsidP="00AD381E">
            <w:pPr>
              <w:pStyle w:val="Otsikko2"/>
            </w:pPr>
            <w:r w:rsidRPr="002F1D7E">
              <w:t>Pöytäkirjantarkastajan ja ääntenlaskijan valinta</w:t>
            </w:r>
          </w:p>
        </w:tc>
      </w:tr>
      <w:tr w:rsidR="00AD381E" w:rsidRPr="002F1D7E" w14:paraId="14E27393" w14:textId="77777777" w:rsidTr="00AD381E">
        <w:tc>
          <w:tcPr>
            <w:tcW w:w="3376" w:type="dxa"/>
          </w:tcPr>
          <w:p w14:paraId="5F5FE3A4" w14:textId="77777777" w:rsidR="00AD381E" w:rsidRPr="002F1D7E" w:rsidRDefault="00AD381E" w:rsidP="00AD381E"/>
        </w:tc>
        <w:tc>
          <w:tcPr>
            <w:tcW w:w="6825" w:type="dxa"/>
            <w:gridSpan w:val="4"/>
          </w:tcPr>
          <w:p w14:paraId="7CAD0695" w14:textId="77777777" w:rsidR="00AD381E" w:rsidRPr="002F1D7E" w:rsidRDefault="00AD381E" w:rsidP="00AD381E"/>
        </w:tc>
      </w:tr>
      <w:tr w:rsidR="00AD381E" w:rsidRPr="002F1D7E" w14:paraId="6F4E4B18" w14:textId="77777777" w:rsidTr="00AD381E">
        <w:tc>
          <w:tcPr>
            <w:tcW w:w="3376" w:type="dxa"/>
          </w:tcPr>
          <w:p w14:paraId="4E78822D" w14:textId="77777777" w:rsidR="00AD381E" w:rsidRPr="002F1D7E" w:rsidRDefault="00AD381E" w:rsidP="00AD381E">
            <w:pPr>
              <w:pStyle w:val="Leipteksti"/>
              <w:rPr>
                <w:lang w:val="fi-FI"/>
              </w:rPr>
            </w:pPr>
          </w:p>
        </w:tc>
        <w:tc>
          <w:tcPr>
            <w:tcW w:w="6825" w:type="dxa"/>
            <w:gridSpan w:val="4"/>
          </w:tcPr>
          <w:p w14:paraId="7E58E255" w14:textId="77777777" w:rsidR="00AD381E" w:rsidRPr="002F1D7E" w:rsidRDefault="00AD381E" w:rsidP="00AD381E">
            <w:pPr>
              <w:pStyle w:val="Leipteksti"/>
              <w:rPr>
                <w:lang w:val="fi-FI"/>
              </w:rPr>
            </w:pPr>
            <w:r w:rsidRPr="002F1D7E">
              <w:rPr>
                <w:lang w:val="fi-FI"/>
              </w:rPr>
              <w:t xml:space="preserve">Puheenjohtajan esityksen mukaisesti päätettiin valita yksi pöytäkirjantarkastaja, joka tarvittaessa toimii myös ääntenlaskijana. Pöytäkirjantarkastajaksi valittiin </w:t>
            </w:r>
            <w:sdt>
              <w:sdtPr>
                <w:rPr>
                  <w:rStyle w:val="LeiptekstiChar"/>
                  <w:lang w:val="fi-FI"/>
                </w:rPr>
                <w:id w:val="1567678262"/>
                <w:placeholder>
                  <w:docPart w:val="DECB600B293E446992058217035FDD73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2F1D7E">
                  <w:rPr>
                    <w:rStyle w:val="Paikkamerkkiteksti"/>
                    <w:lang w:val="fi-FI"/>
                  </w:rPr>
                  <w:t>[nimi]</w:t>
                </w:r>
              </w:sdtContent>
            </w:sdt>
            <w:r w:rsidRPr="002F1D7E">
              <w:rPr>
                <w:lang w:val="fi-FI"/>
              </w:rPr>
              <w:t>.</w:t>
            </w:r>
          </w:p>
          <w:p w14:paraId="32EFD9B4" w14:textId="77777777" w:rsidR="00AD381E" w:rsidRPr="002F1D7E" w:rsidRDefault="00AD381E" w:rsidP="00AD381E">
            <w:pPr>
              <w:pStyle w:val="Leipteksti"/>
              <w:rPr>
                <w:lang w:val="fi-FI"/>
              </w:rPr>
            </w:pPr>
          </w:p>
          <w:p w14:paraId="0026E5E6" w14:textId="4560359E" w:rsidR="00AD381E" w:rsidRPr="002F1D7E" w:rsidRDefault="00AD381E" w:rsidP="00AD381E">
            <w:pPr>
              <w:pStyle w:val="Leipteksti"/>
              <w:rPr>
                <w:lang w:val="fi-FI"/>
              </w:rPr>
            </w:pPr>
            <w:r w:rsidRPr="002F1D7E">
              <w:rPr>
                <w:highlight w:val="yellow"/>
                <w:lang w:val="fi-FI"/>
              </w:rPr>
              <w:t>[Tarvittaessa voidaan valita myös kaksi pöytäkirjantarkastajaa.]</w:t>
            </w:r>
          </w:p>
        </w:tc>
      </w:tr>
      <w:tr w:rsidR="00AD381E" w:rsidRPr="002F1D7E" w14:paraId="0DFC611B" w14:textId="77777777" w:rsidTr="00AD381E">
        <w:tc>
          <w:tcPr>
            <w:tcW w:w="3376" w:type="dxa"/>
          </w:tcPr>
          <w:p w14:paraId="29A3CDCF" w14:textId="77777777" w:rsidR="00AD381E" w:rsidRPr="002F1D7E" w:rsidRDefault="00AD381E" w:rsidP="00AD381E"/>
        </w:tc>
        <w:tc>
          <w:tcPr>
            <w:tcW w:w="6825" w:type="dxa"/>
            <w:gridSpan w:val="4"/>
          </w:tcPr>
          <w:p w14:paraId="0C1B4A41" w14:textId="77777777" w:rsidR="00AD381E" w:rsidRPr="002F1D7E" w:rsidRDefault="00AD381E" w:rsidP="00AD381E"/>
        </w:tc>
      </w:tr>
      <w:tr w:rsidR="00AD381E" w:rsidRPr="002F1D7E" w14:paraId="35B868F8" w14:textId="77777777" w:rsidTr="00AD381E">
        <w:tc>
          <w:tcPr>
            <w:tcW w:w="10201" w:type="dxa"/>
            <w:gridSpan w:val="5"/>
          </w:tcPr>
          <w:p w14:paraId="18E21E7D" w14:textId="6C39AF1A" w:rsidR="00AD381E" w:rsidRPr="002F1D7E" w:rsidRDefault="00AD381E" w:rsidP="00AD381E">
            <w:pPr>
              <w:pStyle w:val="Otsikko2"/>
            </w:pPr>
            <w:r w:rsidRPr="002F1D7E">
              <w:t xml:space="preserve">Esityslistan vahvistaminen työjärjestykseksi </w:t>
            </w:r>
          </w:p>
        </w:tc>
      </w:tr>
      <w:tr w:rsidR="00AD381E" w:rsidRPr="002F1D7E" w14:paraId="74153272" w14:textId="77777777" w:rsidTr="00AD381E">
        <w:tc>
          <w:tcPr>
            <w:tcW w:w="3376" w:type="dxa"/>
          </w:tcPr>
          <w:p w14:paraId="7E9FB779" w14:textId="77777777" w:rsidR="00AD381E" w:rsidRPr="002F1D7E" w:rsidRDefault="00AD381E" w:rsidP="00AD381E"/>
        </w:tc>
        <w:tc>
          <w:tcPr>
            <w:tcW w:w="6825" w:type="dxa"/>
            <w:gridSpan w:val="4"/>
          </w:tcPr>
          <w:p w14:paraId="504EA4CD" w14:textId="77777777" w:rsidR="00AD381E" w:rsidRPr="002F1D7E" w:rsidRDefault="00AD381E" w:rsidP="00AD381E"/>
        </w:tc>
      </w:tr>
      <w:tr w:rsidR="00AD381E" w:rsidRPr="002F1D7E" w14:paraId="0AC03C17" w14:textId="77777777" w:rsidTr="00AD381E">
        <w:tc>
          <w:tcPr>
            <w:tcW w:w="3376" w:type="dxa"/>
          </w:tcPr>
          <w:p w14:paraId="6C3D47C8" w14:textId="77777777" w:rsidR="00AD381E" w:rsidRPr="002F1D7E" w:rsidRDefault="00AD381E" w:rsidP="00AD381E">
            <w:pPr>
              <w:pStyle w:val="Leipteksti"/>
              <w:rPr>
                <w:lang w:val="fi-FI"/>
              </w:rPr>
            </w:pPr>
          </w:p>
        </w:tc>
        <w:tc>
          <w:tcPr>
            <w:tcW w:w="6825" w:type="dxa"/>
            <w:gridSpan w:val="4"/>
          </w:tcPr>
          <w:p w14:paraId="05F7B3FA" w14:textId="347374AC" w:rsidR="00AD381E" w:rsidRPr="002F1D7E" w:rsidRDefault="00AD381E" w:rsidP="00AD381E">
            <w:pPr>
              <w:pStyle w:val="Leipteksti"/>
              <w:rPr>
                <w:lang w:val="fi-FI"/>
              </w:rPr>
            </w:pPr>
            <w:r w:rsidRPr="002F1D7E">
              <w:rPr>
                <w:lang w:val="fi-FI"/>
              </w:rPr>
              <w:t xml:space="preserve">Esityslista (liite </w:t>
            </w:r>
            <w:sdt>
              <w:sdtPr>
                <w:rPr>
                  <w:rStyle w:val="LeiptekstiChar"/>
                  <w:lang w:val="fi-FI"/>
                </w:rPr>
                <w:id w:val="789164587"/>
                <w:placeholder>
                  <w:docPart w:val="C27C46634C7C46018F9EF2E5C7219DC2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2F1D7E">
                  <w:rPr>
                    <w:rStyle w:val="Paikkamerkkiteksti"/>
                    <w:lang w:val="fi-FI"/>
                  </w:rPr>
                  <w:t>[x]</w:t>
                </w:r>
              </w:sdtContent>
            </w:sdt>
            <w:r w:rsidRPr="002F1D7E">
              <w:rPr>
                <w:lang w:val="fi-FI"/>
              </w:rPr>
              <w:t>), joka oli jaettu kokouksen osanottajille, vahvistettiin työjärjestykseksi.</w:t>
            </w:r>
          </w:p>
        </w:tc>
      </w:tr>
      <w:tr w:rsidR="00AD381E" w:rsidRPr="002F1D7E" w14:paraId="3F02AF49" w14:textId="77777777" w:rsidTr="00AD381E">
        <w:tc>
          <w:tcPr>
            <w:tcW w:w="3376" w:type="dxa"/>
          </w:tcPr>
          <w:p w14:paraId="0BCDEFA9" w14:textId="77777777" w:rsidR="00AD381E" w:rsidRPr="002F1D7E" w:rsidRDefault="00AD381E" w:rsidP="00AD381E"/>
        </w:tc>
        <w:tc>
          <w:tcPr>
            <w:tcW w:w="6825" w:type="dxa"/>
            <w:gridSpan w:val="4"/>
          </w:tcPr>
          <w:p w14:paraId="766FEDCC" w14:textId="77777777" w:rsidR="00AD381E" w:rsidRPr="002F1D7E" w:rsidRDefault="00AD381E" w:rsidP="00AD381E"/>
        </w:tc>
      </w:tr>
      <w:tr w:rsidR="00AD381E" w:rsidRPr="002F1D7E" w14:paraId="48CDAEE9" w14:textId="77777777" w:rsidTr="00AD381E">
        <w:tc>
          <w:tcPr>
            <w:tcW w:w="10201" w:type="dxa"/>
            <w:gridSpan w:val="5"/>
          </w:tcPr>
          <w:p w14:paraId="7CAB0AE3" w14:textId="1B939AC1" w:rsidR="00AD381E" w:rsidRPr="002F1D7E" w:rsidRDefault="00AD381E" w:rsidP="00AD381E">
            <w:pPr>
              <w:pStyle w:val="Otsikko2"/>
            </w:pPr>
            <w:r w:rsidRPr="002F1D7E">
              <w:t xml:space="preserve">Tilinpäätöksen ja hallituksen toimintakertomuksen esittäminen</w:t>
            </w:r>
          </w:p>
        </w:tc>
      </w:tr>
      <w:tr w:rsidR="00AD381E" w:rsidRPr="002F1D7E" w14:paraId="2868F523" w14:textId="77777777" w:rsidTr="00AD381E">
        <w:tc>
          <w:tcPr>
            <w:tcW w:w="3376" w:type="dxa"/>
          </w:tcPr>
          <w:p w14:paraId="15BBF1A5" w14:textId="77777777" w:rsidR="00AD381E" w:rsidRPr="002F1D7E" w:rsidRDefault="00AD381E" w:rsidP="00AD381E"/>
        </w:tc>
        <w:tc>
          <w:tcPr>
            <w:tcW w:w="6825" w:type="dxa"/>
            <w:gridSpan w:val="4"/>
          </w:tcPr>
          <w:p w14:paraId="663207FA" w14:textId="77777777" w:rsidR="00AD381E" w:rsidRPr="002F1D7E" w:rsidRDefault="00AD381E" w:rsidP="00AD381E"/>
        </w:tc>
      </w:tr>
      <w:tr w:rsidR="00AD381E" w:rsidRPr="002F1D7E" w14:paraId="657B12D7" w14:textId="77777777" w:rsidTr="00AD381E">
        <w:tc>
          <w:tcPr>
            <w:tcW w:w="3376" w:type="dxa"/>
          </w:tcPr>
          <w:p w14:paraId="5D910818" w14:textId="77777777" w:rsidR="00AD381E" w:rsidRPr="002F1D7E" w:rsidRDefault="00AD381E" w:rsidP="00AD381E">
            <w:pPr>
              <w:pStyle w:val="Leipteksti"/>
              <w:rPr>
                <w:lang w:val="fi-FI"/>
              </w:rPr>
            </w:pPr>
          </w:p>
        </w:tc>
        <w:tc>
          <w:tcPr>
            <w:tcW w:w="6825" w:type="dxa"/>
            <w:gridSpan w:val="4"/>
          </w:tcPr>
          <w:p>
            <w:pPr>
              <w:pStyle w:val="Leipteksti"/>
              <w:rPr>
                <w:lang w:val="fi-FI"/>
              </w:rPr>
            </w:pPr>
            <w:r>
              <w:rPr>
                <w:lang w:val="fi-FI"/>
              </w:rPr>
              <w:t xml:space="preserve">Käsiteltiin tilinpäätös ja hallituksen toimintakertomus (liite </w:t>
            </w:r>
            <w:r>
              <w:rPr>
                <w:rStyle w:val="Paikkamerkkiteksti"/>
                <w:lang w:val="fi-FI"/>
              </w:rPr>
              <w:t xml:space="preserve">[x]</w:t>
            </w:r>
            <w:r>
              <w:rPr>
                <w:lang w:val="fi-FI"/>
              </w:rPr>
              <w:t xml:space="preserve">) tilikaudelta 1.1.–31.12.</w:t>
            </w:r>
            <w:r>
              <w:rPr>
                <w:rStyle w:val="Paikkamerkkiteksti"/>
                <w:lang w:val="fi-FI"/>
              </w:rPr>
              <w:t xml:space="preserve">[vuosi]</w:t>
            </w:r>
            <w:r>
              <w:rPr>
                <w:lang w:val="fi-FI"/>
              </w:rPr>
              <w:t xml:space="preserve">.</w:t>
            </w:r>
          </w:p>
          <w:p>
            <w:pPr>
              <w:pStyle w:val="Leipteksti"/>
              <w:rPr>
                <w:lang w:val="fi-FI"/>
              </w:rPr>
            </w:pPr>
            <w:r>
              <w:rPr>
                <w:lang w:val="fi-FI"/>
              </w:rPr>
              <w:t xml:space="preserve">Toimitusjohtaja </w:t>
            </w:r>
            <w:r>
              <w:rPr>
                <w:rStyle w:val="Paikkamerkkiteksti"/>
                <w:lang w:val="fi-FI"/>
              </w:rPr>
              <w:t xml:space="preserve">[nimi]</w:t>
            </w:r>
            <w:r>
              <w:rPr>
                <w:lang w:val="fi-FI"/>
              </w:rPr>
              <w:t xml:space="preserve"> selvitti päättyneen tilikauden tapahtumia sekä esitteli tilinpäätöksen ja toimintakertomuksen.</w:t>
            </w:r>
          </w:p>
          <w:p>
            <w:pPr>
              <w:pStyle w:val="Leipteksti"/>
              <w:rPr>
                <w:lang w:val="fi-FI"/>
              </w:rPr>
            </w:pPr>
            <w:r>
              <w:rPr>
                <w:lang w:val="fi-FI"/>
              </w:rPr>
              <w:t xml:space="preserve">Kokouksen puheenjohtaja luki tilintarkastuskertomuksen (liite </w:t>
            </w:r>
            <w:r>
              <w:rPr>
                <w:rStyle w:val="Paikkamerkkiteksti"/>
                <w:lang w:val="fi-FI"/>
              </w:rPr>
              <w:t xml:space="preserve">[x]</w:t>
            </w:r>
            <w:r>
              <w:rPr>
                <w:lang w:val="fi-FI"/>
              </w:rPr>
              <w:t xml:space="preserve">).</w:t>
            </w:r>
          </w:p>
        </w:tc>
      </w:tr>
      <w:tr w:rsidR="00AD381E" w:rsidRPr="002F1D7E" w14:paraId="12E60045" w14:textId="77777777" w:rsidTr="00AD381E">
        <w:tc>
          <w:tcPr>
            <w:tcW w:w="3376" w:type="dxa"/>
          </w:tcPr>
          <w:p w14:paraId="3D8EAC21" w14:textId="77777777" w:rsidR="00AD381E" w:rsidRPr="002F1D7E" w:rsidRDefault="00AD381E" w:rsidP="00AD381E"/>
        </w:tc>
        <w:tc>
          <w:tcPr>
            <w:tcW w:w="6825" w:type="dxa"/>
            <w:gridSpan w:val="4"/>
          </w:tcPr>
          <w:p w14:paraId="256E48A7" w14:textId="77777777" w:rsidR="00AD381E" w:rsidRPr="002F1D7E" w:rsidRDefault="00AD381E" w:rsidP="00AD381E"/>
        </w:tc>
      </w:tr>
      <w:tr w:rsidR="00AD381E" w:rsidRPr="002F1D7E" w14:paraId="1BAC7FD6" w14:textId="77777777" w:rsidTr="00AD381E">
        <w:tc>
          <w:tcPr>
            <w:tcW w:w="10201" w:type="dxa"/>
            <w:gridSpan w:val="5"/>
          </w:tcPr>
          <w:p w14:paraId="0175B4FA" w14:textId="4266E717" w:rsidR="00AD381E" w:rsidRPr="002F1D7E" w:rsidRDefault="00AD381E" w:rsidP="00AD381E">
            <w:pPr>
              <w:pStyle w:val="Otsikko2"/>
            </w:pPr>
            <w:r w:rsidRPr="002F1D7E">
              <w:t>Tilinpäätöksen vahvistaminen</w:t>
            </w:r>
          </w:p>
        </w:tc>
      </w:tr>
      <w:tr w:rsidR="00AD381E" w:rsidRPr="002F1D7E" w14:paraId="0D8C2811" w14:textId="77777777" w:rsidTr="00AD381E">
        <w:tc>
          <w:tcPr>
            <w:tcW w:w="3376" w:type="dxa"/>
          </w:tcPr>
          <w:p w14:paraId="43B1043E" w14:textId="77777777" w:rsidR="00AD381E" w:rsidRPr="002F1D7E" w:rsidRDefault="00AD381E" w:rsidP="00AD381E"/>
        </w:tc>
        <w:tc>
          <w:tcPr>
            <w:tcW w:w="6825" w:type="dxa"/>
            <w:gridSpan w:val="4"/>
          </w:tcPr>
          <w:p w14:paraId="78FC9925" w14:textId="77777777" w:rsidR="00AD381E" w:rsidRPr="002F1D7E" w:rsidRDefault="00AD381E" w:rsidP="00AD381E"/>
        </w:tc>
      </w:tr>
      <w:tr w:rsidR="00AD381E" w:rsidRPr="002F1D7E" w14:paraId="5A799EAD" w14:textId="77777777" w:rsidTr="00AD381E">
        <w:tc>
          <w:tcPr>
            <w:tcW w:w="3376" w:type="dxa"/>
          </w:tcPr>
          <w:p w14:paraId="54E9BEF5" w14:textId="77777777" w:rsidR="00AD381E" w:rsidRPr="002F1D7E" w:rsidRDefault="00AD381E" w:rsidP="00AD381E">
            <w:pPr>
              <w:pStyle w:val="Leipteksti"/>
              <w:rPr>
                <w:lang w:val="fi-FI"/>
              </w:rPr>
            </w:pPr>
          </w:p>
        </w:tc>
        <w:tc>
          <w:tcPr>
            <w:tcW w:w="6825" w:type="dxa"/>
            <w:gridSpan w:val="4"/>
          </w:tcPr>
          <w:p w14:paraId="264FB258" w14:textId="58242DA6" w:rsidR="00AD381E" w:rsidRPr="002F1D7E" w:rsidRDefault="00AD381E" w:rsidP="00AD381E">
            <w:pPr>
              <w:pStyle w:val="Leipteksti"/>
              <w:rPr>
                <w:lang w:val="fi-FI"/>
              </w:rPr>
            </w:pPr>
            <w:r w:rsidRPr="002F1D7E">
              <w:rPr>
                <w:lang w:val="fi-FI"/>
              </w:rPr>
              <w:t>Päätettiin hyväksyä ja vahvistaa tilinpäätös 1.1.–31.12.</w:t>
            </w:r>
            <w:sdt>
              <w:sdtPr>
                <w:rPr>
                  <w:rStyle w:val="LeiptekstiChar"/>
                  <w:lang w:val="fi-FI"/>
                </w:rPr>
                <w:id w:val="-72972736"/>
                <w:placeholder>
                  <w:docPart w:val="8F75736B095545B6BB579F0708CC797C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2F1D7E">
                  <w:rPr>
                    <w:rStyle w:val="Paikkamerkkiteksti"/>
                    <w:lang w:val="fi-FI"/>
                  </w:rPr>
                  <w:t>[vuosi]</w:t>
                </w:r>
              </w:sdtContent>
            </w:sdt>
            <w:r w:rsidRPr="002F1D7E">
              <w:rPr>
                <w:lang w:val="fi-FI"/>
              </w:rPr>
              <w:t>.</w:t>
            </w:r>
          </w:p>
        </w:tc>
      </w:tr>
      <w:tr w:rsidR="00AD381E" w:rsidRPr="002F1D7E" w14:paraId="74941D76" w14:textId="77777777" w:rsidTr="00AD381E">
        <w:tc>
          <w:tcPr>
            <w:tcW w:w="3376" w:type="dxa"/>
          </w:tcPr>
          <w:p w14:paraId="06C94258" w14:textId="77777777" w:rsidR="00AD381E" w:rsidRPr="002F1D7E" w:rsidRDefault="00AD381E" w:rsidP="00AD381E"/>
        </w:tc>
        <w:tc>
          <w:tcPr>
            <w:tcW w:w="6825" w:type="dxa"/>
            <w:gridSpan w:val="4"/>
          </w:tcPr>
          <w:p w14:paraId="7202E83B" w14:textId="77777777" w:rsidR="00AD381E" w:rsidRPr="002F1D7E" w:rsidRDefault="00AD381E" w:rsidP="00AD381E"/>
        </w:tc>
      </w:tr>
      <w:tr w:rsidR="00AD381E" w:rsidRPr="002F1D7E" w14:paraId="0A0CCFA2" w14:textId="77777777" w:rsidTr="00AD381E">
        <w:tc>
          <w:tcPr>
            <w:tcW w:w="10201" w:type="dxa"/>
            <w:gridSpan w:val="5"/>
          </w:tcPr>
          <w:p w14:paraId="05257BD8" w14:textId="31471BB9" w:rsidR="00AD381E" w:rsidRPr="002F1D7E" w:rsidRDefault="00AD381E" w:rsidP="00AD381E">
            <w:pPr>
              <w:pStyle w:val="Otsikko2"/>
            </w:pPr>
            <w:r w:rsidRPr="002F1D7E">
              <w:t>Voitonjaosta päättäminen</w:t>
            </w:r>
          </w:p>
        </w:tc>
      </w:tr>
      <w:tr w:rsidR="00AD381E" w:rsidRPr="002F1D7E" w14:paraId="650D7811" w14:textId="77777777" w:rsidTr="00AD381E">
        <w:tc>
          <w:tcPr>
            <w:tcW w:w="3376" w:type="dxa"/>
          </w:tcPr>
          <w:p w14:paraId="28863C3D" w14:textId="77777777" w:rsidR="00AD381E" w:rsidRPr="002F1D7E" w:rsidRDefault="00AD381E" w:rsidP="00AD381E"/>
        </w:tc>
        <w:tc>
          <w:tcPr>
            <w:tcW w:w="6825" w:type="dxa"/>
            <w:gridSpan w:val="4"/>
          </w:tcPr>
          <w:p w14:paraId="40C1C774" w14:textId="77777777" w:rsidR="00AD381E" w:rsidRPr="002F1D7E" w:rsidRDefault="00AD381E" w:rsidP="00AD381E"/>
        </w:tc>
      </w:tr>
      <w:tr w:rsidR="00AD381E" w:rsidRPr="002F1D7E" w14:paraId="3294FEDC" w14:textId="77777777" w:rsidTr="00AD381E">
        <w:tc>
          <w:tcPr>
            <w:tcW w:w="3376" w:type="dxa"/>
          </w:tcPr>
          <w:p w14:paraId="443E7996" w14:textId="77777777" w:rsidR="00AD381E" w:rsidRPr="002F1D7E" w:rsidRDefault="00AD381E" w:rsidP="00AD381E">
            <w:pPr>
              <w:pStyle w:val="Leipteksti"/>
              <w:rPr>
                <w:lang w:val="fi-FI"/>
              </w:rPr>
            </w:pPr>
          </w:p>
        </w:tc>
        <w:tc>
          <w:tcPr>
            <w:tcW w:w="6825" w:type="dxa"/>
            <w:gridSpan w:val="4"/>
          </w:tcPr>
          <w:p w14:paraId="3BFCCEDD" w14:textId="77777777" w:rsidR="00AD381E" w:rsidRPr="002F1D7E" w:rsidRDefault="00AD381E" w:rsidP="00AD381E">
            <w:pPr>
              <w:pStyle w:val="Leipteksti"/>
              <w:rPr>
                <w:lang w:val="fi-FI"/>
              </w:rPr>
            </w:pPr>
            <w:r w:rsidRPr="002F1D7E">
              <w:rPr>
                <w:lang w:val="fi-FI"/>
              </w:rPr>
              <w:t>Päätettiin hallituksen ehdotuksen mukaisesti, että 1.1.–31.12.</w:t>
            </w:r>
            <w:sdt>
              <w:sdtPr>
                <w:rPr>
                  <w:rStyle w:val="LeiptekstiChar"/>
                  <w:lang w:val="fi-FI"/>
                </w:rPr>
                <w:id w:val="-1720424832"/>
                <w:placeholder>
                  <w:docPart w:val="C3EA27E45EEF41B8B1FF0D7325569D81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2F1D7E">
                  <w:rPr>
                    <w:rStyle w:val="Paikkamerkkiteksti"/>
                    <w:lang w:val="fi-FI"/>
                  </w:rPr>
                  <w:t>[vuosi]</w:t>
                </w:r>
              </w:sdtContent>
            </w:sdt>
            <w:r w:rsidRPr="002F1D7E">
              <w:rPr>
                <w:lang w:val="fi-FI"/>
              </w:rPr>
              <w:t xml:space="preserve"> päättyneeltä tilikaudelta ei jaeta osinkoa, ja että voitto siirretään voitto/tappio -tilille.</w:t>
            </w:r>
          </w:p>
          <w:p w14:paraId="6C98C9A0" w14:textId="77777777" w:rsidR="00AD381E" w:rsidRPr="002F1D7E" w:rsidRDefault="00AD381E" w:rsidP="00AD381E">
            <w:pPr>
              <w:pStyle w:val="Leipteksti"/>
              <w:rPr>
                <w:highlight w:val="yellow"/>
                <w:lang w:val="fi-FI"/>
              </w:rPr>
            </w:pPr>
          </w:p>
          <w:p w14:paraId="2BCB5552" w14:textId="7538E867" w:rsidR="00AD381E" w:rsidRPr="002F1D7E" w:rsidRDefault="00AD381E" w:rsidP="00AD381E">
            <w:pPr>
              <w:pStyle w:val="Leipteksti"/>
              <w:rPr>
                <w:lang w:val="fi-FI"/>
              </w:rPr>
            </w:pPr>
            <w:r w:rsidRPr="002F1D7E">
              <w:rPr>
                <w:highlight w:val="yellow"/>
                <w:lang w:val="fi-FI"/>
              </w:rPr>
              <w:t>[Vaihtoehtoisesti kirjataan päätös tilikaudelta kertyneen voiton jakamisesta ja jaettavan osingon määrästä.]</w:t>
            </w:r>
          </w:p>
        </w:tc>
      </w:tr>
      <w:tr w:rsidR="00AD381E" w:rsidRPr="002F1D7E" w14:paraId="1D72FB22" w14:textId="77777777" w:rsidTr="00AD381E">
        <w:tc>
          <w:tcPr>
            <w:tcW w:w="3376" w:type="dxa"/>
          </w:tcPr>
          <w:p w14:paraId="1902101F" w14:textId="77777777" w:rsidR="00AD381E" w:rsidRPr="002F1D7E" w:rsidRDefault="00AD381E" w:rsidP="00AD381E"/>
        </w:tc>
        <w:tc>
          <w:tcPr>
            <w:tcW w:w="6825" w:type="dxa"/>
            <w:gridSpan w:val="4"/>
          </w:tcPr>
          <w:p w14:paraId="7F3132B3" w14:textId="77777777" w:rsidR="00AD381E" w:rsidRPr="002F1D7E" w:rsidRDefault="00AD381E" w:rsidP="00AD381E"/>
        </w:tc>
      </w:tr>
      <w:tr w:rsidR="00AD381E" w:rsidRPr="002F1D7E" w14:paraId="4CD0E9F7" w14:textId="77777777" w:rsidTr="00AD381E">
        <w:tc>
          <w:tcPr>
            <w:tcW w:w="10201" w:type="dxa"/>
            <w:gridSpan w:val="5"/>
          </w:tcPr>
          <w:p w14:paraId="60663A21" w14:textId="10090408" w:rsidR="00AD381E" w:rsidRPr="002F1D7E" w:rsidRDefault="00AD381E" w:rsidP="00AD381E">
            <w:pPr>
              <w:pStyle w:val="Otsikko2"/>
            </w:pPr>
            <w:r w:rsidRPr="002F1D7E">
              <w:t xml:space="preserve">Vastuuvapaudesta päättäminen</w:t>
            </w:r>
          </w:p>
        </w:tc>
      </w:tr>
      <w:tr w:rsidR="00AD381E" w:rsidRPr="002F1D7E" w14:paraId="5F95F196" w14:textId="77777777" w:rsidTr="00AD381E">
        <w:tc>
          <w:tcPr>
            <w:tcW w:w="3376" w:type="dxa"/>
          </w:tcPr>
          <w:p w14:paraId="05AC8ABE" w14:textId="77777777" w:rsidR="00AD381E" w:rsidRPr="002F1D7E" w:rsidRDefault="00AD381E" w:rsidP="00AD381E"/>
        </w:tc>
        <w:tc>
          <w:tcPr>
            <w:tcW w:w="6825" w:type="dxa"/>
            <w:gridSpan w:val="4"/>
          </w:tcPr>
          <w:p w14:paraId="47533E9D" w14:textId="77777777" w:rsidR="00AD381E" w:rsidRPr="002F1D7E" w:rsidRDefault="00AD381E" w:rsidP="00AD381E"/>
        </w:tc>
      </w:tr>
      <w:tr w:rsidR="00AD381E" w:rsidRPr="002F1D7E" w14:paraId="72BA8AF8" w14:textId="77777777" w:rsidTr="00AD381E">
        <w:tc>
          <w:tcPr>
            <w:tcW w:w="3376" w:type="dxa"/>
          </w:tcPr>
          <w:p w14:paraId="1661FE8E" w14:textId="77777777" w:rsidR="00AD381E" w:rsidRPr="002F1D7E" w:rsidRDefault="00AD381E" w:rsidP="00AD381E">
            <w:pPr>
              <w:pStyle w:val="Leipteksti"/>
              <w:rPr>
                <w:lang w:val="fi-FI"/>
              </w:rPr>
            </w:pPr>
          </w:p>
        </w:tc>
        <w:tc>
          <w:tcPr>
            <w:tcW w:w="6825" w:type="dxa"/>
            <w:gridSpan w:val="4"/>
          </w:tcPr>
          <w:p>
            <w:pPr>
              <w:pStyle w:val="Leipteksti"/>
              <w:rPr>
                <w:lang w:val="fi-FI"/>
              </w:rPr>
            </w:pPr>
            <w:r>
              <w:rPr>
                <w:lang w:val="fi-FI"/>
              </w:rPr>
              <w:t xml:space="preserve">Päätettiin myöntää </w:t>
            </w:r>
            <w:r>
              <w:rPr>
                <w:rStyle w:val="Paikkamerkkiteksti"/>
                <w:lang w:val="fi-FI"/>
              </w:rPr>
              <w:t xml:space="preserve">[hallitukselle ja toimitusjohtajalle / hallitukselle]</w:t>
            </w:r>
            <w:r>
              <w:rPr>
                <w:lang w:val="fi-FI"/>
              </w:rPr>
              <w:t xml:space="preserve"> vastuuvapaus tilikaudelta 1.1.–31.12.</w:t>
            </w:r>
            <w:r>
              <w:rPr>
                <w:rStyle w:val="Paikkamerkkiteksti"/>
                <w:lang w:val="fi-FI"/>
              </w:rPr>
              <w:t xml:space="preserve">[vuosi]</w:t>
            </w:r>
            <w:r>
              <w:rPr>
                <w:lang w:val="fi-FI"/>
              </w:rPr>
              <w:t xml:space="preserve">.</w:t>
            </w:r>
          </w:p>
        </w:tc>
      </w:tr>
      <w:tr w:rsidR="00AD381E" w:rsidRPr="002F1D7E" w14:paraId="7AC15EAF" w14:textId="77777777" w:rsidTr="00AD381E">
        <w:tc>
          <w:tcPr>
            <w:tcW w:w="3376" w:type="dxa"/>
          </w:tcPr>
          <w:p w14:paraId="0009AA07" w14:textId="77777777" w:rsidR="00AD381E" w:rsidRPr="002F1D7E" w:rsidRDefault="00AD381E" w:rsidP="00AD381E"/>
        </w:tc>
        <w:tc>
          <w:tcPr>
            <w:tcW w:w="6825" w:type="dxa"/>
            <w:gridSpan w:val="4"/>
          </w:tcPr>
          <w:p w14:paraId="0DCC8971" w14:textId="77777777" w:rsidR="00AD381E" w:rsidRPr="002F1D7E" w:rsidRDefault="00AD381E" w:rsidP="00AD381E"/>
        </w:tc>
      </w:tr>
      <w:tr w:rsidR="00AD381E" w:rsidRPr="002F1D7E" w14:paraId="7990CBC9" w14:textId="77777777" w:rsidTr="00AD381E">
        <w:tc>
          <w:tcPr>
            <w:tcW w:w="10201" w:type="dxa"/>
            <w:gridSpan w:val="5"/>
          </w:tcPr>
          <w:p w14:paraId="0F6D9243" w14:textId="40B82450" w:rsidR="00AD381E" w:rsidRPr="002F1D7E" w:rsidRDefault="00AD381E" w:rsidP="00AD381E">
            <w:pPr>
              <w:pStyle w:val="Otsikko2"/>
            </w:pPr>
            <w:r w:rsidRPr="002F1D7E">
              <w:t>Hallituksen jäsenten palkkiot</w:t>
            </w:r>
          </w:p>
        </w:tc>
      </w:tr>
      <w:tr w:rsidR="00AD381E" w:rsidRPr="002F1D7E" w14:paraId="7E2EE54C" w14:textId="77777777" w:rsidTr="00AD381E">
        <w:tc>
          <w:tcPr>
            <w:tcW w:w="3376" w:type="dxa"/>
          </w:tcPr>
          <w:p w14:paraId="42E6C7BE" w14:textId="77777777" w:rsidR="00AD381E" w:rsidRPr="002F1D7E" w:rsidRDefault="00AD381E" w:rsidP="00AD381E"/>
        </w:tc>
        <w:tc>
          <w:tcPr>
            <w:tcW w:w="6825" w:type="dxa"/>
            <w:gridSpan w:val="4"/>
          </w:tcPr>
          <w:p w14:paraId="2A89A941" w14:textId="77777777" w:rsidR="00AD381E" w:rsidRPr="002F1D7E" w:rsidRDefault="00AD381E" w:rsidP="00AD381E"/>
        </w:tc>
      </w:tr>
      <w:tr w:rsidR="00AD381E" w:rsidRPr="002F1D7E" w14:paraId="0AD4DB16" w14:textId="77777777" w:rsidTr="00AD381E">
        <w:tc>
          <w:tcPr>
            <w:tcW w:w="3376" w:type="dxa"/>
          </w:tcPr>
          <w:p w14:paraId="681F87C6" w14:textId="77777777" w:rsidR="00AD381E" w:rsidRPr="002F1D7E" w:rsidRDefault="00AD381E" w:rsidP="00AD381E">
            <w:pPr>
              <w:pStyle w:val="Leipteksti"/>
              <w:rPr>
                <w:lang w:val="fi-FI"/>
              </w:rPr>
            </w:pPr>
          </w:p>
        </w:tc>
        <w:tc>
          <w:tcPr>
            <w:tcW w:w="6825" w:type="dxa"/>
            <w:gridSpan w:val="4"/>
          </w:tcPr>
          <w:p w14:paraId="1CA897D0" w14:textId="0962CFF0" w:rsidR="00AD381E" w:rsidRPr="002F1D7E" w:rsidRDefault="00AD381E" w:rsidP="00AD381E">
            <w:pPr>
              <w:pStyle w:val="Leipteksti"/>
              <w:rPr>
                <w:lang w:val="fi-FI"/>
              </w:rPr>
            </w:pPr>
            <w:r w:rsidRPr="002F1D7E">
              <w:rPr>
                <w:lang w:val="fi-FI"/>
              </w:rPr>
              <w:t>Päätettiin, että hallituksen jäsenille ei makseta palkkioita tai kulujen korvauksia.</w:t>
            </w:r>
          </w:p>
        </w:tc>
      </w:tr>
      <w:tr w:rsidR="00AD381E" w:rsidRPr="002F1D7E" w14:paraId="3A60D737" w14:textId="77777777" w:rsidTr="00AD381E">
        <w:tc>
          <w:tcPr>
            <w:tcW w:w="3376" w:type="dxa"/>
          </w:tcPr>
          <w:p w14:paraId="22E58A46" w14:textId="77777777" w:rsidR="00AD381E" w:rsidRPr="002F1D7E" w:rsidRDefault="00AD381E" w:rsidP="00AD381E"/>
        </w:tc>
        <w:tc>
          <w:tcPr>
            <w:tcW w:w="6825" w:type="dxa"/>
            <w:gridSpan w:val="4"/>
          </w:tcPr>
          <w:p w14:paraId="5AF66A82" w14:textId="77777777" w:rsidR="00AD381E" w:rsidRPr="002F1D7E" w:rsidRDefault="00AD381E" w:rsidP="00AD381E"/>
        </w:tc>
      </w:tr>
      <w:tr w:rsidR="00AD381E" w:rsidRPr="002F1D7E" w14:paraId="164E118F" w14:textId="77777777" w:rsidTr="00AD381E">
        <w:tc>
          <w:tcPr>
            <w:tcW w:w="10201" w:type="dxa"/>
            <w:gridSpan w:val="5"/>
          </w:tcPr>
          <w:p w14:paraId="4FCD6950" w14:textId="6D210E60" w:rsidR="00AD381E" w:rsidRPr="002F1D7E" w:rsidRDefault="00AD381E" w:rsidP="00AD381E">
            <w:pPr>
              <w:pStyle w:val="Otsikko2"/>
            </w:pPr>
            <w:r w:rsidRPr="002F1D7E">
              <w:t>Hallituksen jäsenten lukumäärä ja valinta</w:t>
            </w:r>
          </w:p>
        </w:tc>
      </w:tr>
      <w:tr w:rsidR="00AD381E" w:rsidRPr="002F1D7E" w14:paraId="5F0B29B6" w14:textId="77777777" w:rsidTr="00AD381E">
        <w:tc>
          <w:tcPr>
            <w:tcW w:w="3376" w:type="dxa"/>
          </w:tcPr>
          <w:p w14:paraId="4C045937" w14:textId="77777777" w:rsidR="00AD381E" w:rsidRPr="002F1D7E" w:rsidRDefault="00AD381E" w:rsidP="00AD381E"/>
        </w:tc>
        <w:tc>
          <w:tcPr>
            <w:tcW w:w="6825" w:type="dxa"/>
            <w:gridSpan w:val="4"/>
          </w:tcPr>
          <w:p w14:paraId="5DDF6AA5" w14:textId="77777777" w:rsidR="00AD381E" w:rsidRPr="002F1D7E" w:rsidRDefault="00AD381E" w:rsidP="00AD381E"/>
        </w:tc>
      </w:tr>
      <w:tr w:rsidR="00AD381E" w:rsidRPr="002F1D7E" w14:paraId="1B8C3E72" w14:textId="77777777" w:rsidTr="00AD381E">
        <w:tc>
          <w:tcPr>
            <w:tcW w:w="3376" w:type="dxa"/>
          </w:tcPr>
          <w:p w14:paraId="4A4C08ED" w14:textId="77777777" w:rsidR="00AD381E" w:rsidRPr="002F1D7E" w:rsidRDefault="00AD381E" w:rsidP="00AD381E">
            <w:pPr>
              <w:pStyle w:val="Leipteksti"/>
              <w:rPr>
                <w:lang w:val="fi-FI"/>
              </w:rPr>
            </w:pPr>
          </w:p>
        </w:tc>
        <w:tc>
          <w:tcPr>
            <w:tcW w:w="6825" w:type="dxa"/>
            <w:gridSpan w:val="4"/>
          </w:tcPr>
          <w:p w14:paraId="35107B67" w14:textId="77777777" w:rsidR="00AD381E" w:rsidRPr="002F1D7E" w:rsidRDefault="00AD381E" w:rsidP="00AD381E">
            <w:pPr>
              <w:pStyle w:val="Leipteksti"/>
              <w:rPr>
                <w:lang w:val="fi-FI"/>
              </w:rPr>
            </w:pPr>
            <w:r w:rsidRPr="002F1D7E">
              <w:rPr>
                <w:lang w:val="fi-FI"/>
              </w:rPr>
              <w:t>Päätettiin, että hallitukseen valitaan kaksi varsinaista jäsentä ja yksi varajäsen.</w:t>
            </w:r>
          </w:p>
          <w:p w14:paraId="545AE573" w14:textId="77777777" w:rsidR="00AD381E" w:rsidRPr="002F1D7E" w:rsidRDefault="00AD381E" w:rsidP="00AD381E">
            <w:pPr>
              <w:pStyle w:val="Leipteksti"/>
              <w:rPr>
                <w:lang w:val="fi-FI"/>
              </w:rPr>
            </w:pPr>
          </w:p>
          <w:p w14:paraId="3E214E1C" w14:textId="77777777" w:rsidR="00AD381E" w:rsidRPr="002F1D7E" w:rsidRDefault="00AD381E" w:rsidP="00AD381E">
            <w:pPr>
              <w:pStyle w:val="Leipteksti"/>
              <w:rPr>
                <w:lang w:val="fi-FI"/>
              </w:rPr>
            </w:pPr>
            <w:r w:rsidRPr="002F1D7E">
              <w:rPr>
                <w:lang w:val="fi-FI"/>
              </w:rPr>
              <w:t xml:space="preserve">Päätettiin, että hallituksen varsinaisiksi jäseniksi valitaan suostumustensa mukaisesti </w:t>
            </w:r>
            <w:sdt>
              <w:sdtPr>
                <w:rPr>
                  <w:rStyle w:val="LeiptekstiChar"/>
                  <w:lang w:val="fi-FI"/>
                </w:rPr>
                <w:id w:val="-2065405578"/>
                <w:placeholder>
                  <w:docPart w:val="9181B5C6F9CD481887C3DCF635813469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2F1D7E">
                  <w:rPr>
                    <w:rStyle w:val="Paikkamerkkiteksti"/>
                    <w:lang w:val="fi-FI"/>
                  </w:rPr>
                  <w:t>[nimi]</w:t>
                </w:r>
              </w:sdtContent>
            </w:sdt>
            <w:r w:rsidRPr="002F1D7E">
              <w:rPr>
                <w:lang w:val="fi-FI"/>
              </w:rPr>
              <w:t xml:space="preserve"> ja </w:t>
            </w:r>
            <w:sdt>
              <w:sdtPr>
                <w:rPr>
                  <w:rStyle w:val="LeiptekstiChar"/>
                  <w:lang w:val="fi-FI"/>
                </w:rPr>
                <w:id w:val="-65112912"/>
                <w:placeholder>
                  <w:docPart w:val="3C6C0290369C4D45808A8C5E3D74481D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2F1D7E">
                  <w:rPr>
                    <w:rStyle w:val="Paikkamerkkiteksti"/>
                    <w:lang w:val="fi-FI"/>
                  </w:rPr>
                  <w:t>[nimi]</w:t>
                </w:r>
              </w:sdtContent>
            </w:sdt>
            <w:r w:rsidRPr="002F1D7E">
              <w:rPr>
                <w:lang w:val="fi-FI"/>
              </w:rPr>
              <w:t xml:space="preserve">. </w:t>
            </w:r>
          </w:p>
          <w:p w14:paraId="1EBE6024" w14:textId="77777777" w:rsidR="00AD381E" w:rsidRPr="002F1D7E" w:rsidRDefault="00AD381E" w:rsidP="00AD381E">
            <w:pPr>
              <w:pStyle w:val="Leipteksti"/>
              <w:rPr>
                <w:lang w:val="fi-FI"/>
              </w:rPr>
            </w:pPr>
          </w:p>
          <w:p w14:paraId="087B0200" w14:textId="77777777" w:rsidR="00AD381E" w:rsidRPr="002F1D7E" w:rsidRDefault="00AD381E" w:rsidP="00AD381E">
            <w:pPr>
              <w:pStyle w:val="Leipteksti"/>
              <w:rPr>
                <w:lang w:val="fi-FI"/>
              </w:rPr>
            </w:pPr>
            <w:r w:rsidRPr="002F1D7E">
              <w:rPr>
                <w:lang w:val="fi-FI"/>
              </w:rPr>
              <w:t xml:space="preserve">Päätettiin, että hallituksen varajäseneksi valitaan suostumuksensa mukaan </w:t>
            </w:r>
            <w:sdt>
              <w:sdtPr>
                <w:rPr>
                  <w:rStyle w:val="LeiptekstiChar"/>
                  <w:lang w:val="fi-FI"/>
                </w:rPr>
                <w:id w:val="-1889030290"/>
                <w:placeholder>
                  <w:docPart w:val="ECE4220B13FE44B28CE54EEAC3438F43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2F1D7E">
                  <w:rPr>
                    <w:rStyle w:val="Paikkamerkkiteksti"/>
                    <w:lang w:val="fi-FI"/>
                  </w:rPr>
                  <w:t>[nimi]</w:t>
                </w:r>
              </w:sdtContent>
            </w:sdt>
            <w:r w:rsidRPr="002F1D7E">
              <w:rPr>
                <w:lang w:val="fi-FI"/>
              </w:rPr>
              <w:t>.</w:t>
            </w:r>
          </w:p>
          <w:p w14:paraId="720860F6" w14:textId="77777777" w:rsidR="00AD381E" w:rsidRPr="002F1D7E" w:rsidRDefault="00AD381E" w:rsidP="00AD381E">
            <w:pPr>
              <w:pStyle w:val="Leipteksti"/>
              <w:rPr>
                <w:lang w:val="fi-FI"/>
              </w:rPr>
            </w:pPr>
          </w:p>
          <w:p w14:paraId="61FF55D2" w14:textId="6A9AC525" w:rsidR="00AD381E" w:rsidRPr="002F1D7E" w:rsidRDefault="00AD381E" w:rsidP="00AD381E">
            <w:pPr>
              <w:pStyle w:val="Leipteksti"/>
              <w:rPr>
                <w:lang w:val="fi-FI"/>
              </w:rPr>
            </w:pPr>
            <w:r w:rsidRPr="002F1D7E">
              <w:rPr>
                <w:highlight w:val="yellow"/>
                <w:lang w:val="fi-FI"/>
              </w:rPr>
              <w:t>[Hallitukseen on valittava yhdestä viiteen varsinaista jäsentä, jollei yhtiöjärjestyksessä määrätä toisin. Jos hallitukseen kuuluu vähemmän kuin kolme jäsentä, hallituksessa on oltava ainakin yksi varajäsen.]</w:t>
            </w:r>
          </w:p>
        </w:tc>
      </w:tr>
      <w:tr w:rsidR="00AD381E" w:rsidRPr="002F1D7E" w14:paraId="0A1251DE" w14:textId="77777777" w:rsidTr="00AD381E">
        <w:tc>
          <w:tcPr>
            <w:tcW w:w="3376" w:type="dxa"/>
          </w:tcPr>
          <w:p w14:paraId="6E445721" w14:textId="77777777" w:rsidR="00AD381E" w:rsidRPr="002F1D7E" w:rsidRDefault="00AD381E" w:rsidP="00AD381E"/>
        </w:tc>
        <w:tc>
          <w:tcPr>
            <w:tcW w:w="6825" w:type="dxa"/>
            <w:gridSpan w:val="4"/>
          </w:tcPr>
          <w:p w14:paraId="4ECF8446" w14:textId="77777777" w:rsidR="00AD381E" w:rsidRPr="002F1D7E" w:rsidRDefault="00AD381E" w:rsidP="00AD381E"/>
        </w:tc>
      </w:tr>
      <w:tr w:rsidR="00AD381E" w:rsidRPr="002F1D7E" w14:paraId="3B712DDE" w14:textId="77777777" w:rsidTr="00AD381E">
        <w:tc>
          <w:tcPr>
            <w:tcW w:w="10201" w:type="dxa"/>
            <w:gridSpan w:val="5"/>
          </w:tcPr>
          <w:p w14:paraId="2972FD6E" w14:textId="79C783E5" w:rsidR="00AD381E" w:rsidRPr="002F1D7E" w:rsidRDefault="00AD381E" w:rsidP="00AD381E">
            <w:pPr>
              <w:pStyle w:val="Otsikko2"/>
            </w:pPr>
            <w:r w:rsidRPr="002F1D7E">
              <w:t>Tilintarkastajan ja varatilintarkastajan valinta</w:t>
            </w:r>
          </w:p>
        </w:tc>
      </w:tr>
      <w:tr w:rsidR="00AD381E" w:rsidRPr="002F1D7E" w14:paraId="0CF56D7F" w14:textId="77777777" w:rsidTr="00AD381E">
        <w:tc>
          <w:tcPr>
            <w:tcW w:w="3376" w:type="dxa"/>
          </w:tcPr>
          <w:p w14:paraId="2DB4C6E5" w14:textId="77777777" w:rsidR="00AD381E" w:rsidRPr="002F1D7E" w:rsidRDefault="00AD381E" w:rsidP="00AD381E"/>
        </w:tc>
        <w:tc>
          <w:tcPr>
            <w:tcW w:w="6825" w:type="dxa"/>
            <w:gridSpan w:val="4"/>
          </w:tcPr>
          <w:p w14:paraId="0B3F0D7F" w14:textId="77777777" w:rsidR="00AD381E" w:rsidRPr="002F1D7E" w:rsidRDefault="00AD381E" w:rsidP="00AD381E"/>
        </w:tc>
        <w:bookmarkStart w:id="0" w:name="_GoBack"/>
        <w:bookmarkEnd w:id="0"/>
      </w:tr>
      <w:tr w:rsidR="00AD381E" w:rsidRPr="002F1D7E" w14:paraId="4BE92AD3" w14:textId="77777777" w:rsidTr="00AD381E">
        <w:tc>
          <w:tcPr>
            <w:tcW w:w="3376" w:type="dxa"/>
          </w:tcPr>
          <w:p w14:paraId="4FA435B9" w14:textId="77777777" w:rsidR="00AD381E" w:rsidRPr="002F1D7E" w:rsidRDefault="00AD381E" w:rsidP="00AD381E">
            <w:pPr>
              <w:pStyle w:val="Leipteksti"/>
              <w:rPr>
                <w:lang w:val="fi-FI"/>
              </w:rPr>
            </w:pPr>
          </w:p>
        </w:tc>
        <w:tc>
          <w:tcPr>
            <w:tcW w:w="6825" w:type="dxa"/>
            <w:gridSpan w:val="4"/>
          </w:tcPr>
          <w:p w14:paraId="5A770976" w14:textId="77777777" w:rsidR="00AD381E" w:rsidRPr="002F1D7E" w:rsidRDefault="00AD381E" w:rsidP="00AD381E">
            <w:pPr>
              <w:pStyle w:val="Leipteksti"/>
              <w:rPr>
                <w:lang w:val="fi-FI"/>
              </w:rPr>
            </w:pPr>
            <w:r w:rsidRPr="002F1D7E">
              <w:rPr>
                <w:lang w:val="fi-FI"/>
              </w:rPr>
              <w:t xml:space="preserve">Päätettiin, että tilintarkastajaksi valitaan suostumuksensa mukaisesti </w:t>
            </w:r>
            <w:sdt>
              <w:sdtPr>
                <w:rPr>
                  <w:lang w:val="fi-FI"/>
                </w:rPr>
                <w:id w:val="1659508046"/>
                <w:placeholder>
                  <w:docPart w:val="6EACF012901B4FB587CE32E522CBE235"/>
                </w:placeholder>
                <w:showingPlcHdr/>
              </w:sdtPr>
              <w:sdtContent>
                <w:r w:rsidRPr="002F1D7E">
                  <w:rPr>
                    <w:rStyle w:val="Paikkamerkkiteksti"/>
                    <w:lang w:val="fi-FI"/>
                  </w:rPr>
                  <w:t>[nimi]</w:t>
                </w:r>
              </w:sdtContent>
            </w:sdt>
            <w:r w:rsidRPr="002F1D7E">
              <w:rPr>
                <w:lang w:val="fi-FI"/>
              </w:rPr>
              <w:t>.</w:t>
            </w:r>
          </w:p>
          <w:p w14:paraId="23B2CCCF" w14:textId="77777777" w:rsidR="00AD381E" w:rsidRPr="002F1D7E" w:rsidRDefault="00AD381E" w:rsidP="00AD381E">
            <w:pPr>
              <w:pStyle w:val="Leipteksti"/>
              <w:rPr>
                <w:lang w:val="fi-FI"/>
              </w:rPr>
            </w:pPr>
          </w:p>
          <w:p w14:paraId="69ADCEF3" w14:textId="0671272A" w:rsidR="00AD381E" w:rsidRPr="002F1D7E" w:rsidRDefault="00AD381E" w:rsidP="00AD381E">
            <w:pPr>
              <w:pStyle w:val="Leipteksti"/>
              <w:rPr>
                <w:lang w:val="fi-FI"/>
              </w:rPr>
            </w:pPr>
            <w:r w:rsidRPr="002F1D7E">
              <w:rPr>
                <w:lang w:val="fi-FI"/>
              </w:rPr>
              <w:t>Päätettiin, että varatilintarkastajaksi valitaan suostumuksensa mukai</w:t>
            </w:r>
            <w:r w:rsidRPr="002F1D7E">
              <w:rPr>
                <w:lang w:val="fi-FI"/>
              </w:rPr>
              <w:softHyphen/>
              <w:t xml:space="preserve">sesti </w:t>
            </w:r>
            <w:sdt>
              <w:sdtPr>
                <w:rPr>
                  <w:rStyle w:val="LeiptekstiChar"/>
                  <w:lang w:val="fi-FI"/>
                </w:rPr>
                <w:id w:val="-1045601162"/>
                <w:placeholder>
                  <w:docPart w:val="4AF0010591C241FAA8B841B537C0EA6D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2F1D7E">
                  <w:rPr>
                    <w:rStyle w:val="Paikkamerkkiteksti"/>
                    <w:lang w:val="fi-FI"/>
                  </w:rPr>
                  <w:t>[nimi]</w:t>
                </w:r>
              </w:sdtContent>
            </w:sdt>
            <w:r w:rsidRPr="002F1D7E">
              <w:rPr>
                <w:lang w:val="fi-FI"/>
              </w:rPr>
              <w:t>.</w:t>
            </w:r>
          </w:p>
        </w:tc>
      </w:tr>
      <w:tr w:rsidR="00AD381E" w:rsidRPr="002F1D7E" w14:paraId="3C560B67" w14:textId="77777777" w:rsidTr="00AD381E">
        <w:tc>
          <w:tcPr>
            <w:tcW w:w="3376" w:type="dxa"/>
          </w:tcPr>
          <w:p w14:paraId="4B1CC5BB" w14:textId="77777777" w:rsidR="00AD381E" w:rsidRPr="002F1D7E" w:rsidRDefault="00AD381E" w:rsidP="00AD381E"/>
        </w:tc>
        <w:tc>
          <w:tcPr>
            <w:tcW w:w="6825" w:type="dxa"/>
            <w:gridSpan w:val="4"/>
          </w:tcPr>
          <w:p w14:paraId="29DA720C" w14:textId="77777777" w:rsidR="00AD381E" w:rsidRPr="002F1D7E" w:rsidRDefault="00AD381E" w:rsidP="00AD381E"/>
        </w:tc>
      </w:tr>
      <w:tr w:rsidR="00AD381E" w:rsidRPr="002F1D7E" w14:paraId="2B78579F" w14:textId="77777777" w:rsidTr="00AD381E">
        <w:tc>
          <w:tcPr>
            <w:tcW w:w="10201" w:type="dxa"/>
            <w:gridSpan w:val="5"/>
          </w:tcPr>
          <w:p w14:paraId="42CF72EA" w14:textId="1EA64A36" w:rsidR="00AD381E" w:rsidRPr="002F1D7E" w:rsidRDefault="00AD381E" w:rsidP="00AD381E">
            <w:pPr>
              <w:pStyle w:val="Otsikko2"/>
            </w:pPr>
            <w:r w:rsidRPr="002F1D7E">
              <w:t>Kokouksen päättäminen</w:t>
            </w:r>
          </w:p>
        </w:tc>
      </w:tr>
      <w:tr w:rsidR="00AD381E" w:rsidRPr="002F1D7E" w14:paraId="46B30357" w14:textId="77777777" w:rsidTr="00AD381E">
        <w:tc>
          <w:tcPr>
            <w:tcW w:w="3376" w:type="dxa"/>
          </w:tcPr>
          <w:p w14:paraId="42C635B8" w14:textId="77777777" w:rsidR="00AD381E" w:rsidRPr="002F1D7E" w:rsidRDefault="00AD381E" w:rsidP="00AD381E"/>
        </w:tc>
        <w:tc>
          <w:tcPr>
            <w:tcW w:w="6825" w:type="dxa"/>
            <w:gridSpan w:val="4"/>
          </w:tcPr>
          <w:p w14:paraId="4907AE35" w14:textId="77777777" w:rsidR="00AD381E" w:rsidRPr="002F1D7E" w:rsidRDefault="00AD381E" w:rsidP="00AD381E"/>
        </w:tc>
      </w:tr>
      <w:tr w:rsidR="00AD381E" w:rsidRPr="002F1D7E" w14:paraId="182D6F7F" w14:textId="77777777" w:rsidTr="00AD381E">
        <w:tc>
          <w:tcPr>
            <w:tcW w:w="3376" w:type="dxa"/>
          </w:tcPr>
          <w:p w14:paraId="7A406726" w14:textId="77777777" w:rsidR="00AD381E" w:rsidRPr="002F1D7E" w:rsidRDefault="00AD381E" w:rsidP="00AD381E">
            <w:pPr>
              <w:pStyle w:val="Leipteksti"/>
              <w:rPr>
                <w:lang w:val="fi-FI"/>
              </w:rPr>
            </w:pPr>
          </w:p>
        </w:tc>
        <w:tc>
          <w:tcPr>
            <w:tcW w:w="6825" w:type="dxa"/>
            <w:gridSpan w:val="4"/>
          </w:tcPr>
          <w:p w14:paraId="6C55FAD6" w14:textId="77777777" w:rsidR="00AD381E" w:rsidRPr="002F1D7E" w:rsidRDefault="00AD381E" w:rsidP="00AD381E">
            <w:pPr>
              <w:pStyle w:val="Leipteksti"/>
              <w:rPr>
                <w:lang w:val="fi-FI"/>
              </w:rPr>
            </w:pPr>
            <w:r w:rsidRPr="002F1D7E">
              <w:rPr>
                <w:lang w:val="fi-FI"/>
              </w:rPr>
              <w:t>Puheenjohtaja totesi, että kaikki kokouskutsussa mainitut asiat on käsitelty ja kaikki päätökset on tehty yksimielisesti.</w:t>
            </w:r>
          </w:p>
          <w:p w14:paraId="3984D8B5" w14:textId="77777777" w:rsidR="00AD381E" w:rsidRPr="002F1D7E" w:rsidRDefault="00AD381E" w:rsidP="00AD381E">
            <w:pPr>
              <w:pStyle w:val="Leipteksti"/>
              <w:rPr>
                <w:lang w:val="fi-FI"/>
              </w:rPr>
            </w:pPr>
          </w:p>
          <w:p w14:paraId="387A600F" w14:textId="77777777" w:rsidR="00AD381E" w:rsidRPr="002F1D7E" w:rsidRDefault="00AD381E" w:rsidP="00AD381E">
            <w:pPr>
              <w:pStyle w:val="Leipteksti"/>
              <w:rPr>
                <w:lang w:val="fi-FI"/>
              </w:rPr>
            </w:pPr>
            <w:r w:rsidRPr="002F1D7E">
              <w:rPr>
                <w:lang w:val="fi-FI"/>
              </w:rPr>
              <w:t>Puheenjohtaja päätti kokouksen.</w:t>
            </w:r>
          </w:p>
          <w:p w14:paraId="49C40427" w14:textId="77777777" w:rsidR="00AD381E" w:rsidRPr="002F1D7E" w:rsidRDefault="00AD381E" w:rsidP="00AD381E">
            <w:pPr>
              <w:pStyle w:val="Leipteksti"/>
              <w:rPr>
                <w:lang w:val="fi-FI"/>
              </w:rPr>
            </w:pPr>
          </w:p>
          <w:p w14:paraId="13C2185D" w14:textId="2BA0CFBB" w:rsidR="00AD381E" w:rsidRPr="002F1D7E" w:rsidRDefault="00AD381E" w:rsidP="00AD381E">
            <w:pPr>
              <w:pStyle w:val="Leipteksti"/>
              <w:rPr>
                <w:lang w:val="fi-FI"/>
              </w:rPr>
            </w:pPr>
            <w:r w:rsidRPr="002F1D7E">
              <w:rPr>
                <w:lang w:val="fi-FI"/>
              </w:rPr>
              <w:t xml:space="preserve">Todettiin, että pöytäkirja on viimeistään kahden viikon kuluessa kokouksesta pidettävä yhtiön toimitiloissa osakkeenomistajien nähtävänä. </w:t>
            </w:r>
          </w:p>
        </w:tc>
      </w:tr>
      <w:tr w:rsidR="00AD381E" w:rsidRPr="002F1D7E" w14:paraId="1511F2A9" w14:textId="77777777" w:rsidTr="00AD381E">
        <w:tc>
          <w:tcPr>
            <w:tcW w:w="3376" w:type="dxa"/>
          </w:tcPr>
          <w:p w14:paraId="221B0819" w14:textId="77777777" w:rsidR="00AD381E" w:rsidRPr="002F1D7E" w:rsidRDefault="00AD381E" w:rsidP="00AD381E"/>
        </w:tc>
        <w:tc>
          <w:tcPr>
            <w:tcW w:w="6825" w:type="dxa"/>
            <w:gridSpan w:val="4"/>
          </w:tcPr>
          <w:p w14:paraId="021259F6" w14:textId="77777777" w:rsidR="00AD381E" w:rsidRPr="002F1D7E" w:rsidRDefault="00AD381E" w:rsidP="00AD381E"/>
        </w:tc>
      </w:tr>
      <w:tr w:rsidR="00AD381E" w:rsidRPr="002F1D7E" w14:paraId="038B83DE" w14:textId="77777777" w:rsidTr="00AD381E">
        <w:tc>
          <w:tcPr>
            <w:tcW w:w="3376" w:type="dxa"/>
          </w:tcPr>
          <w:p w14:paraId="6C96EB07" w14:textId="77777777" w:rsidR="00AD381E" w:rsidRPr="002F1D7E" w:rsidRDefault="00AD381E" w:rsidP="00AD381E">
            <w:pPr>
              <w:pStyle w:val="Leipteksti"/>
              <w:rPr>
                <w:lang w:val="fi-FI"/>
              </w:rPr>
            </w:pPr>
          </w:p>
        </w:tc>
        <w:tc>
          <w:tcPr>
            <w:tcW w:w="6825" w:type="dxa"/>
            <w:gridSpan w:val="4"/>
          </w:tcPr>
          <w:p w14:paraId="74C34DC5" w14:textId="75522EC4" w:rsidR="00AD381E" w:rsidRPr="002F1D7E" w:rsidRDefault="00AD381E" w:rsidP="00AD381E">
            <w:pPr>
              <w:pStyle w:val="Leipteksti"/>
              <w:rPr>
                <w:lang w:val="fi-FI"/>
              </w:rPr>
            </w:pPr>
            <w:r w:rsidRPr="002F1D7E">
              <w:rPr>
                <w:lang w:val="fi-FI"/>
              </w:rPr>
              <w:t>Vakuudeksi</w:t>
            </w:r>
          </w:p>
        </w:tc>
      </w:tr>
      <w:tr w:rsidR="00AD381E" w:rsidRPr="002F1D7E" w14:paraId="69DB5520" w14:textId="77777777" w:rsidTr="00AD381E">
        <w:tc>
          <w:tcPr>
            <w:tcW w:w="3376" w:type="dxa"/>
          </w:tcPr>
          <w:p w14:paraId="1A4E9486" w14:textId="77777777" w:rsidR="00AD381E" w:rsidRPr="002F1D7E" w:rsidRDefault="00AD381E" w:rsidP="00AD381E"/>
        </w:tc>
        <w:tc>
          <w:tcPr>
            <w:tcW w:w="6825" w:type="dxa"/>
            <w:gridSpan w:val="4"/>
          </w:tcPr>
          <w:p w14:paraId="53A486FC" w14:textId="77777777" w:rsidR="00AD381E" w:rsidRPr="002F1D7E" w:rsidRDefault="00AD381E" w:rsidP="00AD381E"/>
        </w:tc>
      </w:tr>
      <w:tr w:rsidR="00AD381E" w:rsidRPr="002F1D7E" w14:paraId="57D04BAA" w14:textId="77777777" w:rsidTr="00AD381E">
        <w:tc>
          <w:tcPr>
            <w:tcW w:w="3376" w:type="dxa"/>
          </w:tcPr>
          <w:p w14:paraId="2AC5AA77" w14:textId="77777777" w:rsidR="00AD381E" w:rsidRPr="002F1D7E" w:rsidRDefault="00AD381E" w:rsidP="00AD381E"/>
        </w:tc>
        <w:tc>
          <w:tcPr>
            <w:tcW w:w="6825" w:type="dxa"/>
            <w:gridSpan w:val="4"/>
          </w:tcPr>
          <w:p w14:paraId="7C294F33" w14:textId="77777777" w:rsidR="00AD381E" w:rsidRPr="002F1D7E" w:rsidRDefault="00AD381E" w:rsidP="00AD381E"/>
        </w:tc>
      </w:tr>
      <w:tr w:rsidR="00AD381E" w:rsidRPr="002F1D7E" w14:paraId="2E786D8A" w14:textId="77777777" w:rsidTr="00AD381E">
        <w:tc>
          <w:tcPr>
            <w:tcW w:w="3376" w:type="dxa"/>
          </w:tcPr>
          <w:p w14:paraId="6CF3A793" w14:textId="77777777" w:rsidR="00AD381E" w:rsidRPr="002F1D7E" w:rsidRDefault="00AD381E" w:rsidP="00AD381E"/>
        </w:tc>
        <w:tc>
          <w:tcPr>
            <w:tcW w:w="6825" w:type="dxa"/>
            <w:gridSpan w:val="4"/>
          </w:tcPr>
          <w:p w14:paraId="5A70A50B" w14:textId="77777777" w:rsidR="00AD381E" w:rsidRPr="002F1D7E" w:rsidRDefault="00AD381E" w:rsidP="00AD381E">
            <w:pPr>
              <w:pStyle w:val="Leipteksti"/>
              <w:rPr>
                <w:lang w:val="fi-FI"/>
              </w:rPr>
            </w:pPr>
          </w:p>
        </w:tc>
      </w:tr>
      <w:tr w:rsidR="00AD381E" w:rsidRPr="002F1D7E" w14:paraId="4DF2D6DC" w14:textId="77777777" w:rsidTr="00AD381E">
        <w:tc>
          <w:tcPr>
            <w:tcW w:w="3376" w:type="dxa"/>
          </w:tcPr>
          <w:p w14:paraId="5D0F191A" w14:textId="77777777" w:rsidR="00AD381E" w:rsidRPr="002F1D7E" w:rsidRDefault="00AD381E" w:rsidP="00AD381E"/>
        </w:tc>
        <w:tc>
          <w:tcPr>
            <w:tcW w:w="3282" w:type="dxa"/>
            <w:gridSpan w:val="2"/>
            <w:tcBorders>
              <w:top w:val="single" w:sz="4" w:space="0" w:color="auto"/>
            </w:tcBorders>
          </w:tcPr>
          <w:p w14:paraId="14E748DD" w14:textId="00811808" w:rsidR="00AD381E" w:rsidRPr="002F1D7E" w:rsidRDefault="00AD381E" w:rsidP="00AD381E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718783026"/>
                <w:placeholder>
                  <w:docPart w:val="8747F36B6E53447DBAB11CC8C993334F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2F1D7E">
                  <w:rPr>
                    <w:lang w:val="fi-FI"/>
                  </w:rPr>
                  <w:t>[nimi]</w:t>
                </w:r>
              </w:sdtContent>
            </w:sdt>
          </w:p>
        </w:tc>
        <w:tc>
          <w:tcPr>
            <w:tcW w:w="425" w:type="dxa"/>
          </w:tcPr>
          <w:p w14:paraId="07E3083A" w14:textId="77777777" w:rsidR="00AD381E" w:rsidRPr="002F1D7E" w:rsidRDefault="00AD381E" w:rsidP="00AD381E">
            <w:pPr>
              <w:pStyle w:val="Leipteksti"/>
              <w:rPr>
                <w:lang w:val="fi-FI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2742EFB6" w14:textId="75404186" w:rsidR="00AD381E" w:rsidRPr="002F1D7E" w:rsidRDefault="00AD381E" w:rsidP="00AD381E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-444929566"/>
                <w:placeholder>
                  <w:docPart w:val="2D717DE623D1482F8D6AD8F55F9C0C96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2F1D7E">
                  <w:rPr>
                    <w:lang w:val="fi-FI"/>
                  </w:rPr>
                  <w:t>[nimi]</w:t>
                </w:r>
              </w:sdtContent>
            </w:sdt>
          </w:p>
        </w:tc>
      </w:tr>
      <w:tr w:rsidR="00AD381E" w:rsidRPr="002F1D7E" w14:paraId="17FC7F8F" w14:textId="77777777" w:rsidTr="00AD381E">
        <w:tc>
          <w:tcPr>
            <w:tcW w:w="3376" w:type="dxa"/>
          </w:tcPr>
          <w:p w14:paraId="10E0E680" w14:textId="77777777" w:rsidR="00AD381E" w:rsidRPr="002F1D7E" w:rsidRDefault="00AD381E" w:rsidP="00AD381E"/>
        </w:tc>
        <w:tc>
          <w:tcPr>
            <w:tcW w:w="3282" w:type="dxa"/>
            <w:gridSpan w:val="2"/>
          </w:tcPr>
          <w:p w14:paraId="365A9F0B" w14:textId="516065CD" w:rsidR="00AD381E" w:rsidRPr="002F1D7E" w:rsidRDefault="00AD381E" w:rsidP="00AD381E">
            <w:pPr>
              <w:pStyle w:val="Leipteksti"/>
              <w:rPr>
                <w:lang w:val="fi-FI"/>
              </w:rPr>
            </w:pPr>
            <w:r w:rsidRPr="002F1D7E">
              <w:rPr>
                <w:lang w:val="fi-FI"/>
              </w:rPr>
              <w:t>puheenjohtaja</w:t>
            </w:r>
          </w:p>
        </w:tc>
        <w:tc>
          <w:tcPr>
            <w:tcW w:w="425" w:type="dxa"/>
          </w:tcPr>
          <w:p w14:paraId="4D9438A5" w14:textId="77777777" w:rsidR="00AD381E" w:rsidRPr="002F1D7E" w:rsidRDefault="00AD381E" w:rsidP="00AD381E">
            <w:pPr>
              <w:pStyle w:val="Leipteksti"/>
              <w:rPr>
                <w:lang w:val="fi-FI"/>
              </w:rPr>
            </w:pPr>
          </w:p>
        </w:tc>
        <w:tc>
          <w:tcPr>
            <w:tcW w:w="3118" w:type="dxa"/>
          </w:tcPr>
          <w:p w14:paraId="1EF7802A" w14:textId="0B42813F" w:rsidR="00AD381E" w:rsidRPr="002F1D7E" w:rsidRDefault="00AD381E" w:rsidP="00AD381E">
            <w:pPr>
              <w:pStyle w:val="Leipteksti"/>
              <w:rPr>
                <w:lang w:val="fi-FI"/>
              </w:rPr>
            </w:pPr>
            <w:r w:rsidRPr="002F1D7E">
              <w:rPr>
                <w:lang w:val="fi-FI"/>
              </w:rPr>
              <w:t>sihteeri</w:t>
            </w:r>
          </w:p>
        </w:tc>
      </w:tr>
      <w:tr w:rsidR="00AD381E" w:rsidRPr="002F1D7E" w14:paraId="7A5A0780" w14:textId="77777777" w:rsidTr="00AD381E">
        <w:tc>
          <w:tcPr>
            <w:tcW w:w="3376" w:type="dxa"/>
          </w:tcPr>
          <w:p w14:paraId="4CB6628C" w14:textId="77777777" w:rsidR="00AD381E" w:rsidRPr="002F1D7E" w:rsidRDefault="00AD381E" w:rsidP="00AD381E"/>
        </w:tc>
        <w:tc>
          <w:tcPr>
            <w:tcW w:w="6825" w:type="dxa"/>
            <w:gridSpan w:val="4"/>
          </w:tcPr>
          <w:p w14:paraId="0BEF6749" w14:textId="77777777" w:rsidR="00AD381E" w:rsidRPr="002F1D7E" w:rsidRDefault="00AD381E" w:rsidP="00AD381E">
            <w:pPr>
              <w:pStyle w:val="Leipteksti"/>
              <w:rPr>
                <w:lang w:val="fi-FI"/>
              </w:rPr>
            </w:pPr>
          </w:p>
        </w:tc>
      </w:tr>
      <w:tr w:rsidR="00AD381E" w:rsidRPr="002F1D7E" w14:paraId="1C0A2A1F" w14:textId="77777777" w:rsidTr="00AD381E">
        <w:tc>
          <w:tcPr>
            <w:tcW w:w="3376" w:type="dxa"/>
          </w:tcPr>
          <w:p w14:paraId="6ADEAB3D" w14:textId="77777777" w:rsidR="00AD381E" w:rsidRPr="002F1D7E" w:rsidRDefault="00AD381E" w:rsidP="00AD381E"/>
        </w:tc>
        <w:tc>
          <w:tcPr>
            <w:tcW w:w="6825" w:type="dxa"/>
            <w:gridSpan w:val="4"/>
          </w:tcPr>
          <w:p w14:paraId="7B5C392B" w14:textId="4ACD6246" w:rsidR="00AD381E" w:rsidRPr="002F1D7E" w:rsidRDefault="00AD381E" w:rsidP="00AD381E">
            <w:pPr>
              <w:pStyle w:val="Leipteksti"/>
              <w:rPr>
                <w:lang w:val="fi-FI"/>
              </w:rPr>
            </w:pPr>
            <w:r w:rsidRPr="002F1D7E">
              <w:rPr>
                <w:lang w:val="fi-FI"/>
              </w:rPr>
              <w:t>Tarkastettu ja hyväksytty</w:t>
            </w:r>
          </w:p>
        </w:tc>
      </w:tr>
      <w:tr w:rsidR="00AD381E" w:rsidRPr="002F1D7E" w14:paraId="35E33199" w14:textId="77777777" w:rsidTr="00AD381E">
        <w:tc>
          <w:tcPr>
            <w:tcW w:w="3376" w:type="dxa"/>
          </w:tcPr>
          <w:p w14:paraId="34020889" w14:textId="77777777" w:rsidR="00AD381E" w:rsidRPr="002F1D7E" w:rsidRDefault="00AD381E" w:rsidP="00AD381E"/>
        </w:tc>
        <w:tc>
          <w:tcPr>
            <w:tcW w:w="6825" w:type="dxa"/>
            <w:gridSpan w:val="4"/>
          </w:tcPr>
          <w:p w14:paraId="4D0E3A66" w14:textId="77777777" w:rsidR="00AD381E" w:rsidRPr="002F1D7E" w:rsidRDefault="00AD381E" w:rsidP="00AD381E">
            <w:pPr>
              <w:pStyle w:val="Leipteksti"/>
              <w:rPr>
                <w:lang w:val="fi-FI"/>
              </w:rPr>
            </w:pPr>
          </w:p>
        </w:tc>
      </w:tr>
      <w:tr w:rsidR="00AD381E" w:rsidRPr="002F1D7E" w14:paraId="28916327" w14:textId="77777777" w:rsidTr="00AD381E">
        <w:tc>
          <w:tcPr>
            <w:tcW w:w="3376" w:type="dxa"/>
          </w:tcPr>
          <w:p w14:paraId="67F28C8D" w14:textId="77777777" w:rsidR="00AD381E" w:rsidRPr="002F1D7E" w:rsidRDefault="00AD381E" w:rsidP="00AD381E"/>
        </w:tc>
        <w:tc>
          <w:tcPr>
            <w:tcW w:w="6825" w:type="dxa"/>
            <w:gridSpan w:val="4"/>
          </w:tcPr>
          <w:p w14:paraId="5F06F27C" w14:textId="77777777" w:rsidR="00AD381E" w:rsidRPr="002F1D7E" w:rsidRDefault="00AD381E" w:rsidP="00AD381E">
            <w:pPr>
              <w:pStyle w:val="Leipteksti"/>
              <w:rPr>
                <w:lang w:val="fi-FI"/>
              </w:rPr>
            </w:pPr>
          </w:p>
        </w:tc>
      </w:tr>
      <w:tr w:rsidR="00AD381E" w:rsidRPr="002F1D7E" w14:paraId="59653BF6" w14:textId="77777777" w:rsidTr="00AD381E">
        <w:tc>
          <w:tcPr>
            <w:tcW w:w="3376" w:type="dxa"/>
          </w:tcPr>
          <w:p w14:paraId="6C959C6B" w14:textId="77777777" w:rsidR="00AD381E" w:rsidRPr="002F1D7E" w:rsidRDefault="00AD381E" w:rsidP="00AD381E"/>
        </w:tc>
        <w:tc>
          <w:tcPr>
            <w:tcW w:w="6825" w:type="dxa"/>
            <w:gridSpan w:val="4"/>
          </w:tcPr>
          <w:p w14:paraId="429E9920" w14:textId="77777777" w:rsidR="00AD381E" w:rsidRPr="002F1D7E" w:rsidRDefault="00AD381E" w:rsidP="00AD381E">
            <w:pPr>
              <w:pStyle w:val="Leipteksti"/>
              <w:rPr>
                <w:lang w:val="fi-FI"/>
              </w:rPr>
            </w:pPr>
          </w:p>
        </w:tc>
      </w:tr>
      <w:tr w:rsidR="00AD381E" w:rsidRPr="002F1D7E" w14:paraId="2F486106" w14:textId="77777777" w:rsidTr="00AD381E">
        <w:tc>
          <w:tcPr>
            <w:tcW w:w="3376" w:type="dxa"/>
          </w:tcPr>
          <w:p w14:paraId="5AD96AAE" w14:textId="77777777" w:rsidR="00AD381E" w:rsidRPr="002F1D7E" w:rsidRDefault="00AD381E" w:rsidP="00AD381E"/>
        </w:tc>
        <w:tc>
          <w:tcPr>
            <w:tcW w:w="3282" w:type="dxa"/>
            <w:gridSpan w:val="2"/>
            <w:tcBorders>
              <w:top w:val="single" w:sz="4" w:space="0" w:color="auto"/>
            </w:tcBorders>
          </w:tcPr>
          <w:p w14:paraId="7D8C524E" w14:textId="012CD920" w:rsidR="00AD381E" w:rsidRPr="002F1D7E" w:rsidRDefault="00AD381E" w:rsidP="00AD381E">
            <w:pPr>
              <w:pStyle w:val="Leipteksti"/>
              <w:rPr>
                <w:lang w:val="fi-FI"/>
              </w:rPr>
            </w:pPr>
            <w:sdt>
              <w:sdtPr>
                <w:rPr>
                  <w:rStyle w:val="LeiptekstiChar"/>
                  <w:lang w:val="fi-FI"/>
                </w:rPr>
                <w:id w:val="-2008362881"/>
                <w:placeholder>
                  <w:docPart w:val="B84AACE258584BC58A502380375C1DA6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 w:rsidRPr="002F1D7E">
                  <w:rPr>
                    <w:lang w:val="fi-FI"/>
                  </w:rPr>
                  <w:t>[nimi]</w:t>
                </w:r>
              </w:sdtContent>
            </w:sdt>
          </w:p>
        </w:tc>
        <w:tc>
          <w:tcPr>
            <w:tcW w:w="425" w:type="dxa"/>
          </w:tcPr>
          <w:p w14:paraId="0B3E65C9" w14:textId="77777777" w:rsidR="00AD381E" w:rsidRPr="002F1D7E" w:rsidRDefault="00AD381E" w:rsidP="00AD381E">
            <w:pPr>
              <w:pStyle w:val="Leipteksti"/>
              <w:rPr>
                <w:lang w:val="fi-FI"/>
              </w:rPr>
            </w:pPr>
          </w:p>
        </w:tc>
        <w:tc>
          <w:tcPr>
            <w:tcW w:w="3118" w:type="dxa"/>
          </w:tcPr>
          <w:p w14:paraId="61DE7C03" w14:textId="04EFC605" w:rsidR="00AD381E" w:rsidRPr="002F1D7E" w:rsidRDefault="00AD381E" w:rsidP="00AD381E">
            <w:pPr>
              <w:pStyle w:val="Leipteksti"/>
              <w:rPr>
                <w:lang w:val="fi-FI"/>
              </w:rPr>
            </w:pPr>
          </w:p>
        </w:tc>
      </w:tr>
      <w:tr w:rsidR="00AD381E" w:rsidRPr="002F1D7E" w14:paraId="206CBE26" w14:textId="77777777" w:rsidTr="00AD381E">
        <w:tc>
          <w:tcPr>
            <w:tcW w:w="3376" w:type="dxa"/>
          </w:tcPr>
          <w:p w14:paraId="06BEE62B" w14:textId="77777777" w:rsidR="00AD381E" w:rsidRPr="002F1D7E" w:rsidRDefault="00AD381E" w:rsidP="00AD381E">
            <w:pPr>
              <w:pStyle w:val="Leipteksti"/>
              <w:rPr>
                <w:lang w:val="fi-FI"/>
              </w:rPr>
            </w:pPr>
          </w:p>
        </w:tc>
        <w:tc>
          <w:tcPr>
            <w:tcW w:w="3282" w:type="dxa"/>
            <w:gridSpan w:val="2"/>
          </w:tcPr>
          <w:p w14:paraId="32352AE4" w14:textId="77777777" w:rsidR="00AD381E" w:rsidRPr="002F1D7E" w:rsidRDefault="00AD381E" w:rsidP="00AD381E">
            <w:pPr>
              <w:pStyle w:val="Leipteksti"/>
              <w:rPr>
                <w:lang w:val="fi-FI"/>
              </w:rPr>
            </w:pPr>
            <w:r w:rsidRPr="002F1D7E">
              <w:rPr>
                <w:lang w:val="fi-FI"/>
              </w:rPr>
              <w:t>pöytäkirjantarkastaja</w:t>
            </w:r>
          </w:p>
          <w:p w14:paraId="521B7EE0" w14:textId="77777777" w:rsidR="00AD381E" w:rsidRPr="002F1D7E" w:rsidRDefault="00AD381E" w:rsidP="00AD381E">
            <w:pPr>
              <w:pStyle w:val="Leipteksti"/>
              <w:rPr>
                <w:lang w:val="fi-FI"/>
              </w:rPr>
            </w:pPr>
          </w:p>
        </w:tc>
        <w:tc>
          <w:tcPr>
            <w:tcW w:w="425" w:type="dxa"/>
          </w:tcPr>
          <w:p w14:paraId="03DF2647" w14:textId="77777777" w:rsidR="00AD381E" w:rsidRPr="002F1D7E" w:rsidRDefault="00AD381E" w:rsidP="00AD381E">
            <w:pPr>
              <w:pStyle w:val="Leipteksti"/>
              <w:rPr>
                <w:lang w:val="fi-FI"/>
              </w:rPr>
            </w:pPr>
          </w:p>
        </w:tc>
        <w:tc>
          <w:tcPr>
            <w:tcW w:w="3118" w:type="dxa"/>
          </w:tcPr>
          <w:p w14:paraId="6490C1EE" w14:textId="3855E413" w:rsidR="00AD381E" w:rsidRPr="002F1D7E" w:rsidRDefault="00AD381E" w:rsidP="00AD381E">
            <w:pPr>
              <w:pStyle w:val="Leipteksti"/>
              <w:rPr>
                <w:lang w:val="fi-FI"/>
              </w:rPr>
            </w:pPr>
          </w:p>
        </w:tc>
      </w:tr>
      <w:tr w:rsidR="00AD381E" w:rsidRPr="002F1D7E" w14:paraId="5A8C282B" w14:textId="77777777" w:rsidTr="00AD381E">
        <w:tc>
          <w:tcPr>
            <w:tcW w:w="3376" w:type="dxa"/>
          </w:tcPr>
          <w:p w14:paraId="06C786DC" w14:textId="77777777" w:rsidR="00AD381E" w:rsidRPr="002F1D7E" w:rsidRDefault="00AD381E" w:rsidP="00AD381E"/>
        </w:tc>
        <w:tc>
          <w:tcPr>
            <w:tcW w:w="6825" w:type="dxa"/>
            <w:gridSpan w:val="4"/>
          </w:tcPr>
          <w:p w14:paraId="2F8D4B3D" w14:textId="77777777" w:rsidR="00AD381E" w:rsidRPr="002F1D7E" w:rsidRDefault="00AD381E" w:rsidP="00AD381E"/>
        </w:tc>
      </w:tr>
    </w:tbl>
    <w:p w14:paraId="50C41697" w14:textId="77777777" w:rsidR="00AD6D73" w:rsidRPr="002F1D7E" w:rsidRDefault="00AD6D73" w:rsidP="00355303">
      <w:pPr>
        <w:pStyle w:val="Leipteksti"/>
        <w:rPr>
          <w:lang w:val="fi-FI"/>
        </w:rPr>
      </w:pPr>
    </w:p>
    <w:p w14:paraId="0DA386B6" w14:textId="77777777" w:rsidR="00AD6D73" w:rsidRPr="002F1D7E" w:rsidRDefault="00AD6D73">
      <w:pPr>
        <w:rPr>
          <w:rFonts w:ascii="Arial" w:hAnsi="Arial"/>
          <w:color w:val="auto"/>
          <w:sz w:val="20"/>
        </w:rPr>
      </w:pPr>
    </w:p>
    <w:p w14:paraId="55739E27" w14:textId="77777777" w:rsidR="00355303" w:rsidRPr="002F1D7E" w:rsidRDefault="00355303" w:rsidP="00355303">
      <w:pPr>
        <w:pStyle w:val="Leipteksti"/>
        <w:rPr>
          <w:lang w:val="fi-FI"/>
        </w:rPr>
      </w:pPr>
    </w:p>
    <w:p>
      <w:pPr>
        <w:spacing w:before="480" w:after="0"/>
      </w:pPr>
      <w:r>
        <w:rPr>
          <w:color w:val="64748B"/>
          <w:sz w:val="16"/>
          <w:szCs w:val="16"/>
        </w:rPr>
        <w:t xml:space="preserve">Pohja: </w:t>
      </w:r>
      <w:hyperlink r:id="rIdDpSource" w:history="1">
        <w:r>
          <w:rPr>
            <w:color w:val="1D4ED8"/>
            <w:sz w:val="16"/>
            <w:szCs w:val="16"/>
            <w:u w:val="single"/>
          </w:rPr>
          <w:t>dokumenttipohja.fi</w:t>
        </w:r>
      </w:hyperlink>
    </w:p>
    <w:sectPr w:rsidR="00355303" w:rsidRPr="002F1D7E" w:rsidSect="0079437B">
      <w:headerReference w:type="default" r:id="rId9"/>
      <w:headerReference w:type="first" r:id="rId10"/>
      <w:footerReference w:type="first" r:id="rId11"/>
      <w:pgSz w:w="11906" w:h="16838"/>
      <w:pgMar w:top="2722" w:right="964" w:bottom="1418" w:left="964" w:header="113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D4F049" w14:textId="77777777" w:rsidR="00BD77FB" w:rsidRDefault="00BD77FB" w:rsidP="00E24890">
      <w:r>
        <w:separator/>
      </w:r>
    </w:p>
  </w:endnote>
  <w:endnote w:type="continuationSeparator" w:id="0">
    <w:p w14:paraId="17F32EE8" w14:textId="77777777" w:rsidR="00BD77FB" w:rsidRDefault="00BD77FB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79437B" w:rsidRPr="00ED524A" w14:paraId="3ADDA590" w14:textId="77777777" w:rsidTr="0079437B">
      <w:tc>
        <w:tcPr>
          <w:tcW w:w="10194" w:type="dxa"/>
        </w:tcPr>
        <w:p w14:paraId="07394375" w14:textId="77777777" w:rsidR="0079437B" w:rsidRPr="00ED524A" w:rsidRDefault="0079437B" w:rsidP="00ED524A">
          <w:pPr>
            <w:pStyle w:val="Otsikko2"/>
          </w:pPr>
        </w:p>
      </w:tc>
    </w:tr>
    <w:tr w:rsidR="0079437B" w:rsidRPr="00ED524A" w14:paraId="3223E4CA" w14:textId="77777777" w:rsidTr="0079437B">
      <w:tc>
        <w:tcPr>
          <w:tcW w:w="10194" w:type="dxa"/>
        </w:tcPr>
        <w:p w14:paraId="642558C8" w14:textId="77777777" w:rsidR="0079437B" w:rsidRPr="00C13352" w:rsidRDefault="002F1D7E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885220863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Yrityksen nimi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191711813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Lähiosoite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, </w:t>
          </w:r>
          <w:sdt>
            <w:sdtPr>
              <w:rPr>
                <w:sz w:val="18"/>
                <w:szCs w:val="18"/>
              </w:rPr>
              <w:id w:val="1420447838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00 Postipaikka</w:t>
              </w:r>
              <w:r w:rsidR="007E036B" w:rsidRPr="00C13352">
                <w:rPr>
                  <w:sz w:val="18"/>
                  <w:szCs w:val="18"/>
                </w:rPr>
                <w:t xml:space="preserve">] </w:t>
              </w:r>
            </w:sdtContent>
          </w:sdt>
        </w:p>
        <w:p w14:paraId="07CBD7D6" w14:textId="77777777" w:rsidR="0079437B" w:rsidRPr="00C13352" w:rsidRDefault="002F1D7E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786891410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puhelin</w:t>
              </w:r>
            </w:sdtContent>
          </w:sdt>
          <w:r w:rsidR="007E036B" w:rsidRPr="00C13352">
            <w:rPr>
              <w:sz w:val="18"/>
              <w:szCs w:val="18"/>
            </w:rPr>
            <w:t xml:space="preserve">] </w:t>
          </w:r>
          <w:r w:rsidR="0079437B" w:rsidRPr="00C13352">
            <w:rPr>
              <w:sz w:val="18"/>
              <w:szCs w:val="18"/>
            </w:rPr>
            <w:t xml:space="preserve">| </w:t>
          </w:r>
          <w:sdt>
            <w:sdtPr>
              <w:rPr>
                <w:sz w:val="18"/>
                <w:szCs w:val="18"/>
              </w:rPr>
              <w:id w:val="-198576987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8231A1" w:rsidRPr="00C13352">
                <w:rPr>
                  <w:sz w:val="18"/>
                  <w:szCs w:val="18"/>
                </w:rPr>
                <w:t>s</w:t>
              </w:r>
              <w:r w:rsidR="003C70E0" w:rsidRPr="00C13352">
                <w:rPr>
                  <w:sz w:val="18"/>
                  <w:szCs w:val="18"/>
                </w:rPr>
                <w:t>ähköpostiosoite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-105586975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kotisivu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996069496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 xml:space="preserve">Y-tunnus </w:t>
              </w:r>
              <w:r w:rsidR="003C70E0" w:rsidRPr="00C13352">
                <w:rPr>
                  <w:sz w:val="18"/>
                  <w:szCs w:val="18"/>
                </w:rPr>
                <w:t>00000</w:t>
              </w:r>
              <w:r w:rsidR="00D17017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-0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</w:p>
      </w:tc>
    </w:tr>
  </w:tbl>
  <w:p w14:paraId="260CEE21" w14:textId="77777777" w:rsidR="0079437B" w:rsidRDefault="0079437B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90E467" w14:textId="77777777" w:rsidR="00BD77FB" w:rsidRDefault="00BD77FB" w:rsidP="00E24890">
      <w:r>
        <w:separator/>
      </w:r>
    </w:p>
  </w:footnote>
  <w:footnote w:type="continuationSeparator" w:id="0">
    <w:p w14:paraId="3652B2C0" w14:textId="77777777" w:rsidR="00BD77FB" w:rsidRDefault="00BD77FB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AD6D73" w14:paraId="22E5A608" w14:textId="77777777" w:rsidTr="00BC4E76">
      <w:tc>
        <w:tcPr>
          <w:tcW w:w="5216" w:type="dxa"/>
        </w:tcPr>
        <w:p w14:paraId="32CB9C8F" w14:textId="77777777" w:rsidR="00AD6D73" w:rsidRPr="00406B8A" w:rsidRDefault="00AD6D73" w:rsidP="00AD6D73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-2137094423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4841F0A4" w14:textId="736F9612" w:rsidR="00AD6D73" w:rsidRPr="006A77E8" w:rsidRDefault="00AD381E" w:rsidP="00AD6D73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Pöytäkirja</w:t>
              </w:r>
            </w:p>
          </w:tc>
        </w:sdtContent>
      </w:sdt>
      <w:tc>
        <w:tcPr>
          <w:tcW w:w="1304" w:type="dxa"/>
        </w:tcPr>
        <w:p w14:paraId="24B9A37D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00C1B912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AD6D73" w14:paraId="4052B522" w14:textId="77777777" w:rsidTr="00BC4E76">
      <w:tc>
        <w:tcPr>
          <w:tcW w:w="5216" w:type="dxa"/>
        </w:tcPr>
        <w:p w14:paraId="5F1F471D" w14:textId="77777777" w:rsidR="00AD6D73" w:rsidRPr="00406B8A" w:rsidRDefault="00AD6D73" w:rsidP="00AD6D73">
          <w:pPr>
            <w:pStyle w:val="Yltunniste"/>
          </w:pPr>
        </w:p>
      </w:tc>
      <w:tc>
        <w:tcPr>
          <w:tcW w:w="2609" w:type="dxa"/>
        </w:tcPr>
        <w:p w14:paraId="4DF81071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409BAC99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2F39327D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AD6D73" w14:paraId="3DFCBAE3" w14:textId="77777777" w:rsidTr="00BC4E76">
      <w:tc>
        <w:tcPr>
          <w:tcW w:w="5216" w:type="dxa"/>
        </w:tcPr>
        <w:p w14:paraId="3FFBBD62" w14:textId="77777777" w:rsidR="00AD6D73" w:rsidRPr="00406B8A" w:rsidRDefault="00AD6D73" w:rsidP="00AD6D73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-271624985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379D1EE3" w14:textId="134229B6" w:rsidR="00AD6D73" w:rsidRPr="006A77E8" w:rsidRDefault="00AD381E" w:rsidP="00AD6D73">
              <w:pPr>
                <w:pStyle w:val="Leipteksti"/>
              </w:pPr>
              <w:r>
                <w:rPr>
                  <w:rStyle w:val="LeiptekstiChar"/>
                  <w:lang w:val="fi-FI"/>
                </w:rPr>
                <w:t>asiakirjan pvm</w:t>
              </w:r>
            </w:p>
          </w:tc>
        </w:sdtContent>
      </w:sdt>
      <w:tc>
        <w:tcPr>
          <w:tcW w:w="1304" w:type="dxa"/>
        </w:tcPr>
        <w:p w14:paraId="21B6AC7B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78039F21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239A60B9" w14:textId="77777777" w:rsidR="00C918E1" w:rsidRPr="00AD6D73" w:rsidRDefault="00AD6D73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406B8A" w14:paraId="241D9004" w14:textId="77777777" w:rsidTr="00C918E1">
      <w:tc>
        <w:tcPr>
          <w:tcW w:w="5216" w:type="dxa"/>
        </w:tcPr>
        <w:sdt>
          <w:sdtPr>
            <w:rPr>
              <w:rStyle w:val="LeiptekstiChar"/>
              <w:lang w:val="fi-FI"/>
            </w:rPr>
            <w:id w:val="-455331962"/>
            <w:placeholder>
              <w:docPart w:val="DefaultPlaceholder_-1854013440"/>
            </w:placeholder>
          </w:sdtPr>
          <w:sdtContent>
            <w:p w14:paraId="05FC46DD" w14:textId="7F2F474B" w:rsidR="00406B8A" w:rsidRPr="00AD381E" w:rsidRDefault="00AD381E" w:rsidP="00F47634">
              <w:pPr>
                <w:pStyle w:val="Leipteksti"/>
                <w:rPr>
                  <w:lang w:val="fi-FI"/>
                </w:rPr>
              </w:pPr>
              <w:r w:rsidRPr="00AD381E">
                <w:rPr>
                  <w:rStyle w:val="LeiptekstiChar"/>
                  <w:lang w:val="fi-FI"/>
                </w:rPr>
                <w:t>Osakeyhtiön nimi</w:t>
              </w:r>
            </w:p>
          </w:sdtContent>
        </w:sdt>
      </w:tc>
      <w:sdt>
        <w:sdtPr>
          <w:rPr>
            <w:rStyle w:val="LeiptekstiChar"/>
            <w:lang w:val="fi-FI"/>
          </w:rPr>
          <w:alias w:val="Aihe"/>
          <w:tag w:val=""/>
          <w:id w:val="1919445234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3A373306" w14:textId="23C12EB2" w:rsidR="00406B8A" w:rsidRPr="00AD381E" w:rsidRDefault="00AD381E" w:rsidP="00AD381E">
              <w:pPr>
                <w:pStyle w:val="Leipteksti"/>
                <w:rPr>
                  <w:lang w:val="fi-FI"/>
                </w:rPr>
              </w:pPr>
              <w:r w:rsidRPr="00AD381E">
                <w:rPr>
                  <w:rStyle w:val="LeiptekstiChar"/>
                  <w:lang w:val="fi-FI"/>
                </w:rPr>
                <w:t>Pöytäkirja</w:t>
              </w:r>
            </w:p>
          </w:tc>
        </w:sdtContent>
      </w:sdt>
      <w:tc>
        <w:tcPr>
          <w:tcW w:w="1304" w:type="dxa"/>
        </w:tcPr>
        <w:p w14:paraId="72AD437F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7C034290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6E3AF7"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="007E036B" w:rsidRPr="006A77E8">
            <w:rPr>
              <w:rFonts w:ascii="Arial" w:hAnsi="Arial" w:cs="Arial"/>
            </w:rPr>
            <w:fldChar w:fldCharType="begin"/>
          </w:r>
          <w:r w:rsidR="007E036B" w:rsidRPr="006A77E8">
            <w:rPr>
              <w:rFonts w:ascii="Arial" w:hAnsi="Arial" w:cs="Arial"/>
            </w:rPr>
            <w:instrText xml:space="preserve"> NUMPAGES   \* MERGEFORMAT </w:instrText>
          </w:r>
          <w:r w:rsidR="007E036B" w:rsidRPr="006A77E8">
            <w:rPr>
              <w:rFonts w:ascii="Arial" w:hAnsi="Arial" w:cs="Arial"/>
            </w:rPr>
            <w:fldChar w:fldCharType="separate"/>
          </w:r>
          <w:r w:rsidR="006E3AF7">
            <w:rPr>
              <w:rFonts w:ascii="Arial" w:hAnsi="Arial" w:cs="Arial"/>
              <w:noProof/>
            </w:rPr>
            <w:t>1</w:t>
          </w:r>
          <w:r w:rsidR="007E036B"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406B8A" w14:paraId="11B7E6B5" w14:textId="77777777" w:rsidTr="00C918E1">
      <w:tc>
        <w:tcPr>
          <w:tcW w:w="5216" w:type="dxa"/>
        </w:tcPr>
        <w:p w14:paraId="1D2AAD1E" w14:textId="77777777" w:rsidR="00406B8A" w:rsidRPr="00AD381E" w:rsidRDefault="00406B8A" w:rsidP="00406B8A">
          <w:pPr>
            <w:pStyle w:val="Yltunniste"/>
          </w:pPr>
        </w:p>
      </w:tc>
      <w:tc>
        <w:tcPr>
          <w:tcW w:w="2609" w:type="dxa"/>
        </w:tcPr>
        <w:p w14:paraId="09400C34" w14:textId="77777777" w:rsidR="00406B8A" w:rsidRPr="00AD381E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7920D21F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7B29E80B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406B8A" w14:paraId="6FE9A2F1" w14:textId="77777777" w:rsidTr="00C918E1">
      <w:tc>
        <w:tcPr>
          <w:tcW w:w="5216" w:type="dxa"/>
        </w:tcPr>
        <w:p w14:paraId="571A7935" w14:textId="77777777" w:rsidR="00406B8A" w:rsidRPr="00AD381E" w:rsidRDefault="00406B8A" w:rsidP="00406B8A">
          <w:pPr>
            <w:pStyle w:val="Yltunniste"/>
          </w:pPr>
        </w:p>
      </w:tc>
      <w:sdt>
        <w:sdtPr>
          <w:rPr>
            <w:rStyle w:val="LeiptekstiChar"/>
            <w:lang w:val="fi-FI"/>
          </w:rPr>
          <w:alias w:val="Julkaisupäivämäärä"/>
          <w:tag w:val="AutomaticDate"/>
          <w:id w:val="1725717736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2DA8BCB9" w14:textId="45D46FC9" w:rsidR="00406B8A" w:rsidRPr="00AD381E" w:rsidRDefault="00AD381E" w:rsidP="00AD6D73">
              <w:pPr>
                <w:pStyle w:val="Leipteksti"/>
                <w:rPr>
                  <w:lang w:val="fi-FI"/>
                </w:rPr>
              </w:pPr>
              <w:r w:rsidRPr="00AD381E">
                <w:rPr>
                  <w:rStyle w:val="LeiptekstiChar"/>
                  <w:lang w:val="fi-FI"/>
                </w:rPr>
                <w:t>asiakirjan pvm</w:t>
              </w:r>
            </w:p>
          </w:tc>
        </w:sdtContent>
      </w:sdt>
      <w:tc>
        <w:tcPr>
          <w:tcW w:w="1304" w:type="dxa"/>
        </w:tcPr>
        <w:p w14:paraId="3D5CD036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2CAC7AA4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711CEEAF" w14:textId="77777777" w:rsidR="00CA12D5" w:rsidRDefault="00AD6D73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8CE76F9"/>
    <w:multiLevelType w:val="multilevel"/>
    <w:tmpl w:val="07408854"/>
    <w:numStyleLink w:val="Numeroluettelo"/>
  </w:abstractNum>
  <w:abstractNum w:abstractNumId="4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5" w15:restartNumberingAfterBreak="0">
    <w:nsid w:val="15AA3D7A"/>
    <w:multiLevelType w:val="multilevel"/>
    <w:tmpl w:val="01626098"/>
    <w:numStyleLink w:val="Luettelomerkit"/>
  </w:abstractNum>
  <w:abstractNum w:abstractNumId="6" w15:restartNumberingAfterBreak="0">
    <w:nsid w:val="1FD27288"/>
    <w:multiLevelType w:val="multilevel"/>
    <w:tmpl w:val="01626098"/>
    <w:numStyleLink w:val="Luettelomerkit"/>
  </w:abstractNum>
  <w:abstractNum w:abstractNumId="7" w15:restartNumberingAfterBreak="0">
    <w:nsid w:val="2F6B4B81"/>
    <w:multiLevelType w:val="multilevel"/>
    <w:tmpl w:val="01626098"/>
    <w:numStyleLink w:val="Luettelomerkit"/>
  </w:abstractNum>
  <w:abstractNum w:abstractNumId="8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9" w15:restartNumberingAfterBreak="0">
    <w:nsid w:val="3D117EB4"/>
    <w:multiLevelType w:val="multilevel"/>
    <w:tmpl w:val="07408854"/>
    <w:numStyleLink w:val="Numeroluettelo"/>
  </w:abstractNum>
  <w:abstractNum w:abstractNumId="10" w15:restartNumberingAfterBreak="0">
    <w:nsid w:val="503D7B4B"/>
    <w:multiLevelType w:val="multilevel"/>
    <w:tmpl w:val="7CB8059C"/>
    <w:numStyleLink w:val="Otsikkonumerointi"/>
  </w:abstractNum>
  <w:abstractNum w:abstractNumId="11" w15:restartNumberingAfterBreak="0">
    <w:nsid w:val="56554477"/>
    <w:multiLevelType w:val="multilevel"/>
    <w:tmpl w:val="7CB8059C"/>
    <w:numStyleLink w:val="Otsikkonumerointi"/>
  </w:abstractNum>
  <w:abstractNum w:abstractNumId="12" w15:restartNumberingAfterBreak="0">
    <w:nsid w:val="65826EC8"/>
    <w:multiLevelType w:val="multilevel"/>
    <w:tmpl w:val="13D4EA30"/>
    <w:numStyleLink w:val="Taulukkolista"/>
  </w:abstractNum>
  <w:abstractNum w:abstractNumId="13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0"/>
  </w:num>
  <w:num w:numId="5">
    <w:abstractNumId w:val="14"/>
  </w:num>
  <w:num w:numId="6">
    <w:abstractNumId w:val="4"/>
  </w:num>
  <w:num w:numId="7">
    <w:abstractNumId w:val="11"/>
  </w:num>
  <w:num w:numId="8">
    <w:abstractNumId w:val="14"/>
  </w:num>
  <w:num w:numId="9">
    <w:abstractNumId w:val="4"/>
  </w:num>
  <w:num w:numId="10">
    <w:abstractNumId w:val="8"/>
  </w:num>
  <w:num w:numId="11">
    <w:abstractNumId w:val="12"/>
  </w:num>
  <w:num w:numId="12">
    <w:abstractNumId w:val="3"/>
  </w:num>
  <w:num w:numId="13">
    <w:abstractNumId w:val="6"/>
  </w:num>
  <w:num w:numId="14">
    <w:abstractNumId w:val="14"/>
  </w:num>
  <w:num w:numId="15">
    <w:abstractNumId w:val="7"/>
  </w:num>
  <w:num w:numId="16">
    <w:abstractNumId w:val="4"/>
  </w:num>
  <w:num w:numId="17">
    <w:abstractNumId w:val="4"/>
  </w:num>
  <w:num w:numId="18">
    <w:abstractNumId w:val="2"/>
  </w:num>
  <w:num w:numId="19">
    <w:abstractNumId w:val="8"/>
  </w:num>
  <w:num w:numId="20">
    <w:abstractNumId w:val="12"/>
  </w:num>
  <w:num w:numId="21">
    <w:abstractNumId w:val="14"/>
  </w:num>
  <w:num w:numId="22">
    <w:abstractNumId w:val="7"/>
  </w:num>
  <w:num w:numId="23">
    <w:abstractNumId w:val="4"/>
  </w:num>
  <w:num w:numId="24">
    <w:abstractNumId w:val="4"/>
  </w:num>
  <w:num w:numId="25">
    <w:abstractNumId w:val="2"/>
  </w:num>
  <w:num w:numId="26">
    <w:abstractNumId w:val="8"/>
  </w:num>
  <w:num w:numId="27">
    <w:abstractNumId w:val="12"/>
  </w:num>
  <w:num w:numId="28">
    <w:abstractNumId w:val="5"/>
  </w:num>
  <w:num w:numId="29">
    <w:abstractNumId w:val="9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7FB"/>
    <w:rsid w:val="000901DE"/>
    <w:rsid w:val="00100227"/>
    <w:rsid w:val="00130F63"/>
    <w:rsid w:val="001F39D3"/>
    <w:rsid w:val="002605E8"/>
    <w:rsid w:val="002F1D7E"/>
    <w:rsid w:val="00322EC7"/>
    <w:rsid w:val="00355303"/>
    <w:rsid w:val="003940F4"/>
    <w:rsid w:val="003B2D3A"/>
    <w:rsid w:val="003C70E0"/>
    <w:rsid w:val="003E07B1"/>
    <w:rsid w:val="00406B8A"/>
    <w:rsid w:val="00416D6D"/>
    <w:rsid w:val="004231A8"/>
    <w:rsid w:val="00423CB8"/>
    <w:rsid w:val="00433890"/>
    <w:rsid w:val="004463EC"/>
    <w:rsid w:val="0047270E"/>
    <w:rsid w:val="00480CBD"/>
    <w:rsid w:val="0048786E"/>
    <w:rsid w:val="00492050"/>
    <w:rsid w:val="00495899"/>
    <w:rsid w:val="004C4AA5"/>
    <w:rsid w:val="004C573D"/>
    <w:rsid w:val="0053675C"/>
    <w:rsid w:val="005807B4"/>
    <w:rsid w:val="005B67EF"/>
    <w:rsid w:val="00603FAE"/>
    <w:rsid w:val="00632154"/>
    <w:rsid w:val="006736C2"/>
    <w:rsid w:val="006A77E8"/>
    <w:rsid w:val="006E3AF7"/>
    <w:rsid w:val="006F03A7"/>
    <w:rsid w:val="0072012F"/>
    <w:rsid w:val="00733278"/>
    <w:rsid w:val="00743632"/>
    <w:rsid w:val="00756B3B"/>
    <w:rsid w:val="00766297"/>
    <w:rsid w:val="0079437B"/>
    <w:rsid w:val="007E036B"/>
    <w:rsid w:val="008231A1"/>
    <w:rsid w:val="008C5A5C"/>
    <w:rsid w:val="008D1036"/>
    <w:rsid w:val="008D3C1B"/>
    <w:rsid w:val="009114E7"/>
    <w:rsid w:val="00923514"/>
    <w:rsid w:val="0094337B"/>
    <w:rsid w:val="00990BB8"/>
    <w:rsid w:val="00992F3D"/>
    <w:rsid w:val="009A4A11"/>
    <w:rsid w:val="009E6155"/>
    <w:rsid w:val="00A11450"/>
    <w:rsid w:val="00A57A71"/>
    <w:rsid w:val="00AD381E"/>
    <w:rsid w:val="00AD6D73"/>
    <w:rsid w:val="00B76800"/>
    <w:rsid w:val="00BA52BE"/>
    <w:rsid w:val="00BD77FB"/>
    <w:rsid w:val="00C0196E"/>
    <w:rsid w:val="00C13352"/>
    <w:rsid w:val="00C14A4E"/>
    <w:rsid w:val="00C20EA4"/>
    <w:rsid w:val="00C3601F"/>
    <w:rsid w:val="00C75FA7"/>
    <w:rsid w:val="00C76470"/>
    <w:rsid w:val="00C918E1"/>
    <w:rsid w:val="00C935C0"/>
    <w:rsid w:val="00CA12D5"/>
    <w:rsid w:val="00D16406"/>
    <w:rsid w:val="00D17017"/>
    <w:rsid w:val="00D77821"/>
    <w:rsid w:val="00D77D61"/>
    <w:rsid w:val="00DD4031"/>
    <w:rsid w:val="00DD5D49"/>
    <w:rsid w:val="00DF554B"/>
    <w:rsid w:val="00E24890"/>
    <w:rsid w:val="00EC4091"/>
    <w:rsid w:val="00ED43C4"/>
    <w:rsid w:val="00ED524A"/>
    <w:rsid w:val="00EF0452"/>
    <w:rsid w:val="00F123BF"/>
    <w:rsid w:val="00F4235F"/>
    <w:rsid w:val="00F47634"/>
    <w:rsid w:val="00F50BBE"/>
    <w:rsid w:val="00F6014D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A99A23"/>
  <w15:docId w15:val="{B4C4FE55-12D5-4640-84C3-A588B3FE5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uiPriority w:val="62"/>
    <w:rsid w:val="004231A8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76470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auto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ED524A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auto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95899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Cs/>
      <w:color w:val="auto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322EC7"/>
    <w:rPr>
      <w:rFonts w:ascii="Arial" w:hAnsi="Arial"/>
      <w:color w:val="auto"/>
      <w:sz w:val="20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322EC7"/>
    <w:rPr>
      <w:rFonts w:ascii="Arial" w:hAnsi="Arial"/>
      <w:color w:val="auto"/>
      <w:sz w:val="20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C76470"/>
    <w:pPr>
      <w:ind w:left="2608"/>
    </w:pPr>
    <w:rPr>
      <w:rFonts w:ascii="Arial" w:hAnsi="Arial"/>
      <w:color w:val="auto"/>
    </w:rPr>
  </w:style>
  <w:style w:type="character" w:customStyle="1" w:styleId="Otsikko3Char">
    <w:name w:val="Otsikko 3 Char"/>
    <w:basedOn w:val="Kappaleenoletusfontti"/>
    <w:link w:val="Otsikko3"/>
    <w:uiPriority w:val="9"/>
    <w:rsid w:val="00495899"/>
    <w:rPr>
      <w:rFonts w:ascii="Arial" w:eastAsiaTheme="majorEastAsia" w:hAnsi="Arial" w:cstheme="majorBidi"/>
      <w:bCs/>
      <w:color w:val="auto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ED524A"/>
    <w:rPr>
      <w:rFonts w:ascii="Arial" w:eastAsiaTheme="majorEastAsia" w:hAnsi="Arial" w:cstheme="majorBidi"/>
      <w:bCs/>
      <w:color w:val="auto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C76470"/>
    <w:rPr>
      <w:rFonts w:ascii="Arial" w:eastAsiaTheme="majorEastAsia" w:hAnsi="Arial" w:cstheme="majorBidi"/>
      <w:bCs/>
      <w:color w:val="auto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6E3AF7"/>
    <w:pPr>
      <w:pBdr>
        <w:bottom w:val="single" w:sz="36" w:space="11" w:color="00A3DA" w:themeColor="accent1"/>
      </w:pBdr>
    </w:pPr>
    <w:rPr>
      <w:rFonts w:ascii="Arial" w:eastAsiaTheme="majorEastAsia" w:hAnsi="Arial" w:cstheme="majorBidi"/>
      <w:bCs/>
      <w:color w:val="000000" w:themeColor="text1"/>
      <w:sz w:val="24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6E3AF7"/>
    <w:pPr>
      <w:numPr>
        <w:numId w:val="28"/>
      </w:numPr>
      <w:spacing w:after="220"/>
      <w:contextualSpacing/>
    </w:pPr>
    <w:rPr>
      <w:rFonts w:ascii="Arial" w:hAnsi="Arial"/>
      <w:sz w:val="20"/>
    </w:rPr>
  </w:style>
  <w:style w:type="paragraph" w:styleId="Numeroituluettelo">
    <w:name w:val="List Number"/>
    <w:basedOn w:val="Normaali"/>
    <w:uiPriority w:val="61"/>
    <w:qFormat/>
    <w:rsid w:val="006E3AF7"/>
    <w:pPr>
      <w:numPr>
        <w:numId w:val="29"/>
      </w:numPr>
      <w:spacing w:after="220"/>
      <w:contextualSpacing/>
    </w:pPr>
    <w:rPr>
      <w:rFonts w:ascii="Arial" w:hAnsi="Arial"/>
      <w:color w:val="auto"/>
      <w:sz w:val="20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6E3AF7"/>
    <w:pPr>
      <w:spacing w:after="100"/>
      <w:ind w:left="425" w:hanging="425"/>
    </w:pPr>
    <w:rPr>
      <w:rFonts w:ascii="Arial" w:hAnsi="Arial"/>
      <w:sz w:val="20"/>
    </w:rPr>
  </w:style>
  <w:style w:type="paragraph" w:styleId="Sisluet2">
    <w:name w:val="toc 2"/>
    <w:basedOn w:val="Normaali"/>
    <w:next w:val="Normaali"/>
    <w:autoRedefine/>
    <w:uiPriority w:val="39"/>
    <w:rsid w:val="006E3AF7"/>
    <w:pPr>
      <w:spacing w:after="100"/>
      <w:ind w:left="936" w:hanging="709"/>
    </w:pPr>
    <w:rPr>
      <w:rFonts w:ascii="Arial" w:hAnsi="Arial"/>
      <w:sz w:val="20"/>
    </w:rPr>
  </w:style>
  <w:style w:type="paragraph" w:styleId="Sisluet3">
    <w:name w:val="toc 3"/>
    <w:basedOn w:val="Normaali"/>
    <w:next w:val="Normaali"/>
    <w:autoRedefine/>
    <w:uiPriority w:val="39"/>
    <w:rsid w:val="006E3AF7"/>
    <w:pPr>
      <w:spacing w:after="100"/>
      <w:ind w:left="1417" w:hanging="992"/>
    </w:pPr>
    <w:rPr>
      <w:rFonts w:ascii="Arial" w:hAnsi="Arial"/>
      <w:sz w:val="20"/>
    </w:r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Leipislihavoitu">
    <w:name w:val="Leipis lihavoitu"/>
    <w:basedOn w:val="Normaali"/>
    <w:qFormat/>
    <w:rsid w:val="00C76470"/>
    <w:rPr>
      <w:rFonts w:ascii="Arial" w:hAnsi="Arial"/>
      <w:b/>
      <w:color w:val="auto"/>
      <w:sz w:val="20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  <w:rPr>
      <w:lang w:val="fi-FI"/>
    </w:r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color w:val="auto"/>
      <w:sz w:val="20"/>
      <w:lang w:val="fi-FI"/>
    </w:rPr>
  </w:style>
  <w:style w:type="paragraph" w:customStyle="1" w:styleId="LeiptekstiAS">
    <w:name w:val="Leipäteksti / AS"/>
    <w:basedOn w:val="Normaali"/>
    <w:link w:val="LeiptekstiASChar"/>
    <w:autoRedefine/>
    <w:qFormat/>
    <w:rsid w:val="00AD381E"/>
    <w:pPr>
      <w:keepNext/>
      <w:overflowPunct w:val="0"/>
      <w:autoSpaceDE w:val="0"/>
      <w:autoSpaceDN w:val="0"/>
      <w:adjustRightInd w:val="0"/>
      <w:ind w:left="2608"/>
    </w:pPr>
    <w:rPr>
      <w:rFonts w:ascii="Verdana" w:eastAsia="Times New Roman" w:hAnsi="Verdana" w:cs="Times New Roman"/>
      <w:color w:val="auto"/>
      <w:lang w:eastAsia="fi-FI"/>
    </w:rPr>
  </w:style>
  <w:style w:type="character" w:customStyle="1" w:styleId="LeiptekstiASChar">
    <w:name w:val="Leipäteksti / AS Char"/>
    <w:basedOn w:val="Kappaleenoletusfontti"/>
    <w:link w:val="LeiptekstiAS"/>
    <w:rsid w:val="00AD381E"/>
    <w:rPr>
      <w:rFonts w:ascii="Verdana" w:eastAsia="Times New Roman" w:hAnsi="Verdana" w:cs="Times New Roman"/>
      <w:color w:val="auto"/>
      <w:lang w:val="fi-FI"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Relationship Id="rIdDpSource" Type="http://schemas.openxmlformats.org/officeDocument/2006/relationships/hyperlink" Target="https://dokumenttipohja.fi/pohjat/osakeyhtio-yhtiokokous-poytakirja/?utm_source=doc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kallio\OneDrive%20-%20Suomen%20Yritt&#228;j&#228;t%20ry\Ty&#246;p&#246;yt&#228;\Asiakirjapankki\Asiakirja_taulukko_pohj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4D88BB8-872B-4CEE-88FD-7EF16960A0FE}"/>
      </w:docPartPr>
      <w:docPartBody>
        <w:p w:rsidR="00000000" w:rsidRDefault="00305A48">
          <w:r w:rsidRPr="00D67EB1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F8F30A1E3018424B9EC74245F12531C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AB1960E-CC35-4429-8DA7-FC6CE54EB15F}"/>
      </w:docPartPr>
      <w:docPartBody>
        <w:p w:rsidR="00000000" w:rsidRDefault="00305A48" w:rsidP="00305A48">
          <w:pPr>
            <w:pStyle w:val="F8F30A1E3018424B9EC74245F12531CF"/>
          </w:pPr>
          <w:r>
            <w:rPr>
              <w:rStyle w:val="Paikkamerkkiteksti"/>
            </w:rPr>
            <w:t>[X Oy:n]</w:t>
          </w:r>
        </w:p>
      </w:docPartBody>
    </w:docPart>
    <w:docPart>
      <w:docPartPr>
        <w:name w:val="8C02EB6B4FD64C2285F189150A03B04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B07CE04-6B1C-4D36-9638-FBBC8D6CA465}"/>
      </w:docPartPr>
      <w:docPartBody>
        <w:p w:rsidR="00000000" w:rsidRDefault="00305A48" w:rsidP="00305A48">
          <w:pPr>
            <w:pStyle w:val="8C02EB6B4FD64C2285F189150A03B042"/>
          </w:pPr>
          <w:r w:rsidRPr="003E2BD0">
            <w:rPr>
              <w:rStyle w:val="Paikkamerkkiteksti"/>
            </w:rPr>
            <w:t>Kirjoita päivämäärä napsauttamalla tätä.</w:t>
          </w:r>
        </w:p>
      </w:docPartBody>
    </w:docPart>
    <w:docPart>
      <w:docPartPr>
        <w:name w:val="CED8D33586E3421EA9A38E23609743F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2AA9A42-E470-42D4-BD63-6804D3A0A303}"/>
      </w:docPartPr>
      <w:docPartBody>
        <w:p w:rsidR="00000000" w:rsidRDefault="00305A48" w:rsidP="00305A48">
          <w:pPr>
            <w:pStyle w:val="CED8D33586E3421EA9A38E23609743FD"/>
          </w:pPr>
          <w:r w:rsidRPr="003E2BD0">
            <w:rPr>
              <w:rStyle w:val="Paikkamerkkiteksti"/>
            </w:rPr>
            <w:t>Kirjoita tekstiä napsauttamalla tätä.</w:t>
          </w:r>
        </w:p>
      </w:docPartBody>
    </w:docPart>
    <w:docPart>
      <w:docPartPr>
        <w:name w:val="28A957B992694275BEBD7DF1335A2E5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5B4E7F0-0066-4F91-A33C-07574721FCE9}"/>
      </w:docPartPr>
      <w:docPartBody>
        <w:p w:rsidR="00000000" w:rsidRDefault="00305A48" w:rsidP="00305A48">
          <w:pPr>
            <w:pStyle w:val="28A957B992694275BEBD7DF1335A2E55"/>
          </w:pPr>
          <w:r w:rsidRPr="0055001C">
            <w:rPr>
              <w:rStyle w:val="Paikkamerkkiteksti"/>
            </w:rPr>
            <w:t>[lisää osoite]</w:t>
          </w:r>
        </w:p>
      </w:docPartBody>
    </w:docPart>
    <w:docPart>
      <w:docPartPr>
        <w:name w:val="9D41E2FC294640A988C4F32F2F0D9A6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8C42BEE-7D74-42CE-9B48-7C2023653B68}"/>
      </w:docPartPr>
      <w:docPartBody>
        <w:p w:rsidR="00000000" w:rsidRDefault="00305A48" w:rsidP="00305A48">
          <w:pPr>
            <w:pStyle w:val="9D41E2FC294640A988C4F32F2F0D9A6A"/>
          </w:pPr>
          <w:r w:rsidRPr="0055001C">
            <w:rPr>
              <w:rStyle w:val="Paikkamerkkiteksti"/>
            </w:rPr>
            <w:t>[Muut läsnäolijat]</w:t>
          </w:r>
        </w:p>
      </w:docPartBody>
    </w:docPart>
    <w:docPart>
      <w:docPartPr>
        <w:name w:val="960B62CA05FB4398A3D9EDC6AD8F78F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3FB3D29-6D2E-4B5C-BA44-0487E1FD1928}"/>
      </w:docPartPr>
      <w:docPartBody>
        <w:p w:rsidR="00000000" w:rsidRDefault="00305A48" w:rsidP="00305A48">
          <w:pPr>
            <w:pStyle w:val="960B62CA05FB4398A3D9EDC6AD8F78F7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DE6AF7B5E479495882933CF76AE7B74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4D8B35E-07F3-4FE6-98D1-5685D014E776}"/>
      </w:docPartPr>
      <w:docPartBody>
        <w:p w:rsidR="00000000" w:rsidRDefault="00305A48" w:rsidP="00305A48">
          <w:pPr>
            <w:pStyle w:val="DE6AF7B5E479495882933CF76AE7B74A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6A4352B1459443F998D513421AE7A79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9AE50C5-0F98-4364-B19E-B7C9541A4766}"/>
      </w:docPartPr>
      <w:docPartBody>
        <w:p w:rsidR="00000000" w:rsidRDefault="00305A48" w:rsidP="00305A48">
          <w:pPr>
            <w:pStyle w:val="6A4352B1459443F998D513421AE7A79E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125FAE69B7854CD7A77AC6F8303EFA2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46EE2CB-79B0-48EA-A6BE-A17FFDCDDB1A}"/>
      </w:docPartPr>
      <w:docPartBody>
        <w:p w:rsidR="00000000" w:rsidRDefault="00305A48" w:rsidP="00305A48">
          <w:pPr>
            <w:pStyle w:val="125FAE69B7854CD7A77AC6F8303EFA22"/>
          </w:pPr>
          <w:r>
            <w:rPr>
              <w:rStyle w:val="Paikkamerkkiteksti"/>
            </w:rPr>
            <w:t>[pvm]</w:t>
          </w:r>
        </w:p>
      </w:docPartBody>
    </w:docPart>
    <w:docPart>
      <w:docPartPr>
        <w:name w:val="DECB600B293E446992058217035FDD7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356932B-6AA5-4CDA-AF29-0B895AF3C4CB}"/>
      </w:docPartPr>
      <w:docPartBody>
        <w:p w:rsidR="00000000" w:rsidRDefault="00305A48" w:rsidP="00305A48">
          <w:pPr>
            <w:pStyle w:val="DECB600B293E446992058217035FDD73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C27C46634C7C46018F9EF2E5C7219DC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BA195E3-CC70-4386-B436-3FCB8DFC10DF}"/>
      </w:docPartPr>
      <w:docPartBody>
        <w:p w:rsidR="00000000" w:rsidRDefault="00305A48" w:rsidP="00305A48">
          <w:pPr>
            <w:pStyle w:val="C27C46634C7C46018F9EF2E5C7219DC2"/>
          </w:pPr>
          <w:r>
            <w:rPr>
              <w:rStyle w:val="Paikkamerkkiteksti"/>
            </w:rPr>
            <w:t>[x]</w:t>
          </w:r>
        </w:p>
      </w:docPartBody>
    </w:docPart>
    <w:docPart>
      <w:docPartPr>
        <w:name w:val="E9B8D97F6DF742A89B57D2C4BE19144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F8E9912-AE76-454A-A12A-95738826DC45}"/>
      </w:docPartPr>
      <w:docPartBody>
        <w:p w:rsidR="00000000" w:rsidRDefault="00305A48" w:rsidP="00305A48">
          <w:pPr>
            <w:pStyle w:val="E9B8D97F6DF742A89B57D2C4BE191448"/>
          </w:pPr>
          <w:r>
            <w:rPr>
              <w:rStyle w:val="Paikkamerkkiteksti"/>
            </w:rPr>
            <w:t>[x]</w:t>
          </w:r>
        </w:p>
      </w:docPartBody>
    </w:docPart>
    <w:docPart>
      <w:docPartPr>
        <w:name w:val="19B464FDC8D24878844CE5780A61F07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A245C09-044B-41B9-9A3D-E5DD4CA7579A}"/>
      </w:docPartPr>
      <w:docPartBody>
        <w:p w:rsidR="00000000" w:rsidRDefault="00305A48" w:rsidP="00305A48">
          <w:pPr>
            <w:pStyle w:val="19B464FDC8D24878844CE5780A61F070"/>
          </w:pPr>
          <w:r>
            <w:rPr>
              <w:rStyle w:val="Paikkamerkkiteksti"/>
            </w:rPr>
            <w:t>[x]</w:t>
          </w:r>
        </w:p>
      </w:docPartBody>
    </w:docPart>
    <w:docPart>
      <w:docPartPr>
        <w:name w:val="5D6774269E2B4C4AA846E8DF365C156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51C5752-3579-49A0-9366-BA73C5A9F15A}"/>
      </w:docPartPr>
      <w:docPartBody>
        <w:p w:rsidR="00000000" w:rsidRDefault="00305A48" w:rsidP="00305A48">
          <w:pPr>
            <w:pStyle w:val="5D6774269E2B4C4AA846E8DF365C1560"/>
          </w:pPr>
          <w:r>
            <w:rPr>
              <w:rStyle w:val="Paikkamerkkiteksti"/>
            </w:rPr>
            <w:t>[vuosi]</w:t>
          </w:r>
        </w:p>
      </w:docPartBody>
    </w:docPart>
    <w:docPart>
      <w:docPartPr>
        <w:name w:val="2B132BE0F21C4519BE2793842346D81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BBA6F50-8A5A-4D2B-BACD-E049E3D9A9F6}"/>
      </w:docPartPr>
      <w:docPartBody>
        <w:p w:rsidR="00000000" w:rsidRDefault="00305A48" w:rsidP="00305A48">
          <w:pPr>
            <w:pStyle w:val="2B132BE0F21C4519BE2793842346D810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976AC84914684C3DB2BA1B963E21154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C41FEFA-347A-4A68-8961-82732FB8BE63}"/>
      </w:docPartPr>
      <w:docPartBody>
        <w:p w:rsidR="00000000" w:rsidRDefault="00305A48" w:rsidP="00305A48">
          <w:pPr>
            <w:pStyle w:val="976AC84914684C3DB2BA1B963E21154B"/>
          </w:pPr>
          <w:r>
            <w:rPr>
              <w:rStyle w:val="Paikkamerkkiteksti"/>
            </w:rPr>
            <w:t>[vuosi]</w:t>
          </w:r>
        </w:p>
      </w:docPartBody>
    </w:docPart>
    <w:docPart>
      <w:docPartPr>
        <w:name w:val="8F75736B095545B6BB579F0708CC797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75883D5-4416-40A3-B40B-23F174333F93}"/>
      </w:docPartPr>
      <w:docPartBody>
        <w:p w:rsidR="00000000" w:rsidRDefault="00305A48" w:rsidP="00305A48">
          <w:pPr>
            <w:pStyle w:val="8F75736B095545B6BB579F0708CC797C"/>
          </w:pPr>
          <w:r>
            <w:rPr>
              <w:rStyle w:val="Paikkamerkkiteksti"/>
            </w:rPr>
            <w:t>[vuosi]</w:t>
          </w:r>
        </w:p>
      </w:docPartBody>
    </w:docPart>
    <w:docPart>
      <w:docPartPr>
        <w:name w:val="C3EA27E45EEF41B8B1FF0D7325569D8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316909A-4CD1-461D-A875-F2F63ED63AD0}"/>
      </w:docPartPr>
      <w:docPartBody>
        <w:p w:rsidR="00000000" w:rsidRDefault="00305A48" w:rsidP="00305A48">
          <w:pPr>
            <w:pStyle w:val="C3EA27E45EEF41B8B1FF0D7325569D81"/>
          </w:pPr>
          <w:r>
            <w:rPr>
              <w:rStyle w:val="Paikkamerkkiteksti"/>
            </w:rPr>
            <w:t>[vuosi]</w:t>
          </w:r>
        </w:p>
      </w:docPartBody>
    </w:docPart>
    <w:docPart>
      <w:docPartPr>
        <w:name w:val="772F05C9945240D1A96500567F4389B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B1199FD-4D13-4198-8750-09FD37EDCF6C}"/>
      </w:docPartPr>
      <w:docPartBody>
        <w:p w:rsidR="00000000" w:rsidRDefault="00305A48" w:rsidP="00305A48">
          <w:pPr>
            <w:pStyle w:val="772F05C9945240D1A96500567F4389BC"/>
          </w:pPr>
          <w:r>
            <w:rPr>
              <w:rStyle w:val="Paikkamerkkiteksti"/>
            </w:rPr>
            <w:t>[vuosi]</w:t>
          </w:r>
        </w:p>
      </w:docPartBody>
    </w:docPart>
    <w:docPart>
      <w:docPartPr>
        <w:name w:val="9181B5C6F9CD481887C3DCF63581346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2FAA09D-AF51-467D-A081-7695EC7573F9}"/>
      </w:docPartPr>
      <w:docPartBody>
        <w:p w:rsidR="00000000" w:rsidRDefault="00305A48" w:rsidP="00305A48">
          <w:pPr>
            <w:pStyle w:val="9181B5C6F9CD481887C3DCF635813469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3C6C0290369C4D45808A8C5E3D74481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3D0F51A-BDFC-4582-B98D-DD29CADBB850}"/>
      </w:docPartPr>
      <w:docPartBody>
        <w:p w:rsidR="00000000" w:rsidRDefault="00305A48" w:rsidP="00305A48">
          <w:pPr>
            <w:pStyle w:val="3C6C0290369C4D45808A8C5E3D74481D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ECE4220B13FE44B28CE54EEAC3438F4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947F8C8-CC44-4EA7-A2D9-A6AA894EB106}"/>
      </w:docPartPr>
      <w:docPartBody>
        <w:p w:rsidR="00000000" w:rsidRDefault="00305A48" w:rsidP="00305A48">
          <w:pPr>
            <w:pStyle w:val="ECE4220B13FE44B28CE54EEAC3438F43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6EACF012901B4FB587CE32E522CBE23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961542E-611C-4EFB-8FAF-731572B98800}"/>
      </w:docPartPr>
      <w:docPartBody>
        <w:p w:rsidR="00000000" w:rsidRDefault="00305A48" w:rsidP="00305A48">
          <w:pPr>
            <w:pStyle w:val="6EACF012901B4FB587CE32E522CBE235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4AF0010591C241FAA8B841B537C0EA6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AACCE15-5CD3-4404-A798-D478AD1CEC8E}"/>
      </w:docPartPr>
      <w:docPartBody>
        <w:p w:rsidR="00000000" w:rsidRDefault="00305A48" w:rsidP="00305A48">
          <w:pPr>
            <w:pStyle w:val="4AF0010591C241FAA8B841B537C0EA6D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8747F36B6E53447DBAB11CC8C993334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8663DC8-67BC-4BE1-B8C0-C09128C53DAE}"/>
      </w:docPartPr>
      <w:docPartBody>
        <w:p w:rsidR="00000000" w:rsidRDefault="00305A48" w:rsidP="00305A48">
          <w:pPr>
            <w:pStyle w:val="8747F36B6E53447DBAB11CC8C993334F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2D717DE623D1482F8D6AD8F55F9C0C9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3C5B9CC-29F2-490A-AF78-A575FA26D90D}"/>
      </w:docPartPr>
      <w:docPartBody>
        <w:p w:rsidR="00000000" w:rsidRDefault="00305A48" w:rsidP="00305A48">
          <w:pPr>
            <w:pStyle w:val="2D717DE623D1482F8D6AD8F55F9C0C96"/>
          </w:pPr>
          <w:r>
            <w:rPr>
              <w:rStyle w:val="Paikkamerkkiteksti"/>
            </w:rPr>
            <w:t>[nimi]</w:t>
          </w:r>
        </w:p>
      </w:docPartBody>
    </w:docPart>
    <w:docPart>
      <w:docPartPr>
        <w:name w:val="B84AACE258584BC58A502380375C1DA6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2F895B7-E1B8-4B9D-B42B-FDB1E4C6E41D}"/>
      </w:docPartPr>
      <w:docPartBody>
        <w:p w:rsidR="00000000" w:rsidRDefault="00305A48" w:rsidP="00305A48">
          <w:pPr>
            <w:pStyle w:val="B84AACE258584BC58A502380375C1DA6"/>
          </w:pPr>
          <w:r>
            <w:rPr>
              <w:rStyle w:val="Paikkamerkkiteksti"/>
            </w:rPr>
            <w:t>[nimi]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markup="0" w:comments="0" w:insDel="0" w:formatting="0" w:inkAnnotations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A48"/>
    <w:rsid w:val="00305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rsid w:val="00305A48"/>
    <w:rPr>
      <w:color w:val="808080"/>
    </w:rPr>
  </w:style>
  <w:style w:type="paragraph" w:customStyle="1" w:styleId="F8F30A1E3018424B9EC74245F12531CF">
    <w:name w:val="F8F30A1E3018424B9EC74245F12531CF"/>
    <w:rsid w:val="00305A48"/>
  </w:style>
  <w:style w:type="paragraph" w:customStyle="1" w:styleId="8C02EB6B4FD64C2285F189150A03B042">
    <w:name w:val="8C02EB6B4FD64C2285F189150A03B042"/>
    <w:rsid w:val="00305A48"/>
  </w:style>
  <w:style w:type="paragraph" w:customStyle="1" w:styleId="CED8D33586E3421EA9A38E23609743FD">
    <w:name w:val="CED8D33586E3421EA9A38E23609743FD"/>
    <w:rsid w:val="00305A48"/>
  </w:style>
  <w:style w:type="paragraph" w:customStyle="1" w:styleId="28A957B992694275BEBD7DF1335A2E55">
    <w:name w:val="28A957B992694275BEBD7DF1335A2E55"/>
    <w:rsid w:val="00305A48"/>
  </w:style>
  <w:style w:type="paragraph" w:customStyle="1" w:styleId="C4E65B4DED04465CBCCB74ACD88A7418">
    <w:name w:val="C4E65B4DED04465CBCCB74ACD88A7418"/>
    <w:rsid w:val="00305A48"/>
  </w:style>
  <w:style w:type="paragraph" w:customStyle="1" w:styleId="9D41E2FC294640A988C4F32F2F0D9A6A">
    <w:name w:val="9D41E2FC294640A988C4F32F2F0D9A6A"/>
    <w:rsid w:val="00305A48"/>
  </w:style>
  <w:style w:type="paragraph" w:customStyle="1" w:styleId="960B62CA05FB4398A3D9EDC6AD8F78F7">
    <w:name w:val="960B62CA05FB4398A3D9EDC6AD8F78F7"/>
    <w:rsid w:val="00305A48"/>
  </w:style>
  <w:style w:type="paragraph" w:customStyle="1" w:styleId="DE6AF7B5E479495882933CF76AE7B74A">
    <w:name w:val="DE6AF7B5E479495882933CF76AE7B74A"/>
    <w:rsid w:val="00305A48"/>
  </w:style>
  <w:style w:type="paragraph" w:customStyle="1" w:styleId="6A4352B1459443F998D513421AE7A79E">
    <w:name w:val="6A4352B1459443F998D513421AE7A79E"/>
    <w:rsid w:val="00305A48"/>
  </w:style>
  <w:style w:type="paragraph" w:customStyle="1" w:styleId="125FAE69B7854CD7A77AC6F8303EFA22">
    <w:name w:val="125FAE69B7854CD7A77AC6F8303EFA22"/>
    <w:rsid w:val="00305A48"/>
  </w:style>
  <w:style w:type="paragraph" w:customStyle="1" w:styleId="DECB600B293E446992058217035FDD73">
    <w:name w:val="DECB600B293E446992058217035FDD73"/>
    <w:rsid w:val="00305A48"/>
  </w:style>
  <w:style w:type="paragraph" w:customStyle="1" w:styleId="C27C46634C7C46018F9EF2E5C7219DC2">
    <w:name w:val="C27C46634C7C46018F9EF2E5C7219DC2"/>
    <w:rsid w:val="00305A48"/>
  </w:style>
  <w:style w:type="paragraph" w:customStyle="1" w:styleId="E9B8D97F6DF742A89B57D2C4BE191448">
    <w:name w:val="E9B8D97F6DF742A89B57D2C4BE191448"/>
    <w:rsid w:val="00305A48"/>
  </w:style>
  <w:style w:type="paragraph" w:customStyle="1" w:styleId="19B464FDC8D24878844CE5780A61F070">
    <w:name w:val="19B464FDC8D24878844CE5780A61F070"/>
    <w:rsid w:val="00305A48"/>
  </w:style>
  <w:style w:type="paragraph" w:customStyle="1" w:styleId="5D6774269E2B4C4AA846E8DF365C1560">
    <w:name w:val="5D6774269E2B4C4AA846E8DF365C1560"/>
    <w:rsid w:val="00305A48"/>
  </w:style>
  <w:style w:type="paragraph" w:customStyle="1" w:styleId="2B132BE0F21C4519BE2793842346D810">
    <w:name w:val="2B132BE0F21C4519BE2793842346D810"/>
    <w:rsid w:val="00305A48"/>
  </w:style>
  <w:style w:type="paragraph" w:customStyle="1" w:styleId="976AC84914684C3DB2BA1B963E21154B">
    <w:name w:val="976AC84914684C3DB2BA1B963E21154B"/>
    <w:rsid w:val="00305A48"/>
  </w:style>
  <w:style w:type="paragraph" w:customStyle="1" w:styleId="8F75736B095545B6BB579F0708CC797C">
    <w:name w:val="8F75736B095545B6BB579F0708CC797C"/>
    <w:rsid w:val="00305A48"/>
  </w:style>
  <w:style w:type="paragraph" w:customStyle="1" w:styleId="C3EA27E45EEF41B8B1FF0D7325569D81">
    <w:name w:val="C3EA27E45EEF41B8B1FF0D7325569D81"/>
    <w:rsid w:val="00305A48"/>
  </w:style>
  <w:style w:type="paragraph" w:customStyle="1" w:styleId="772F05C9945240D1A96500567F4389BC">
    <w:name w:val="772F05C9945240D1A96500567F4389BC"/>
    <w:rsid w:val="00305A48"/>
  </w:style>
  <w:style w:type="paragraph" w:customStyle="1" w:styleId="9181B5C6F9CD481887C3DCF635813469">
    <w:name w:val="9181B5C6F9CD481887C3DCF635813469"/>
    <w:rsid w:val="00305A48"/>
  </w:style>
  <w:style w:type="paragraph" w:customStyle="1" w:styleId="3C6C0290369C4D45808A8C5E3D74481D">
    <w:name w:val="3C6C0290369C4D45808A8C5E3D74481D"/>
    <w:rsid w:val="00305A48"/>
  </w:style>
  <w:style w:type="paragraph" w:customStyle="1" w:styleId="ECE4220B13FE44B28CE54EEAC3438F43">
    <w:name w:val="ECE4220B13FE44B28CE54EEAC3438F43"/>
    <w:rsid w:val="00305A48"/>
  </w:style>
  <w:style w:type="paragraph" w:customStyle="1" w:styleId="6EACF012901B4FB587CE32E522CBE235">
    <w:name w:val="6EACF012901B4FB587CE32E522CBE235"/>
    <w:rsid w:val="00305A48"/>
  </w:style>
  <w:style w:type="paragraph" w:customStyle="1" w:styleId="4AF0010591C241FAA8B841B537C0EA6D">
    <w:name w:val="4AF0010591C241FAA8B841B537C0EA6D"/>
    <w:rsid w:val="00305A48"/>
  </w:style>
  <w:style w:type="paragraph" w:customStyle="1" w:styleId="8747F36B6E53447DBAB11CC8C993334F">
    <w:name w:val="8747F36B6E53447DBAB11CC8C993334F"/>
    <w:rsid w:val="00305A48"/>
  </w:style>
  <w:style w:type="paragraph" w:customStyle="1" w:styleId="2D717DE623D1482F8D6AD8F55F9C0C96">
    <w:name w:val="2D717DE623D1482F8D6AD8F55F9C0C96"/>
    <w:rsid w:val="00305A48"/>
  </w:style>
  <w:style w:type="paragraph" w:customStyle="1" w:styleId="B84AACE258584BC58A502380375C1DA6">
    <w:name w:val="B84AACE258584BC58A502380375C1DA6"/>
    <w:rsid w:val="00305A4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asiakirjan pvm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C0972BC-7541-4DA2-BBBB-848002589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415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Osakeyhtiön varsinaisen yhtiökokouksen pöytäkirja</dc:title>
  <dc:subject/>
  <dc:creator>Dokumenttipohja.fi</dc:creator>
  <cp:lastModifiedBy/>
  <cp:revision>1</cp:revision>
  <dcterms:created xsi:type="dcterms:W3CDTF">2018-07-31T12:56:00Z</dcterms:created>
  <dcterms:modified xsi:type="dcterms:W3CDTF">2018-07-31T13:09:00Z</dcterms:modified>
  <dc:description>Ilmainen asiakirjapohja: https://dokumenttipohja.fi/pohjat/osakeyhtio-yhtiokokous-poytakirja/ – Sähköinen allekirjoitus pankkitunnuksilla: https://helppoallekirjoitus.fi/ (1,49 € / allekirjoitus)</dc:description>
</cp:coreProperties>
</file>