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4C802" w14:textId="77777777" w:rsidR="009124E9" w:rsidRPr="002F1D7E" w:rsidRDefault="009124E9" w:rsidP="009124E9">
      <w:pPr>
        <w:pStyle w:val="Otsikko1"/>
      </w:pPr>
      <w:sdt>
        <w:sdtPr>
          <w:rPr>
            <w:rStyle w:val="LeiptekstiChar"/>
          </w:rPr>
          <w:id w:val="-1853639539"/>
          <w:placeholder>
            <w:docPart w:val="E82791D3448C4E42B56187D6E2ACB94A"/>
          </w:placeholder>
          <w:showingPlcHdr/>
        </w:sdtPr>
        <w:sdtEndPr>
          <w:rPr>
            <w:rStyle w:val="Kappaleenoletusfontti"/>
            <w:sz w:val="28"/>
          </w:rPr>
        </w:sdtEndPr>
        <w:sdtContent>
          <w:r w:rsidRPr="002F1D7E">
            <w:rPr>
              <w:rStyle w:val="Paikkamerkkiteksti"/>
            </w:rPr>
            <w:t>[X Oy:n]</w:t>
          </w:r>
        </w:sdtContent>
      </w:sdt>
      <w:r>
        <w:t xml:space="preserve"> </w:t>
      </w:r>
      <w:r>
        <w:t>ylimääräinen yhtiökokous – selvitystilaan asettaminen</w:t>
      </w:r>
    </w:p>
    <w:p w14:paraId="46E9A56E" w14:textId="77777777" w:rsidR="009124E9" w:rsidRPr="002F1D7E" w:rsidRDefault="009124E9" w:rsidP="009124E9">
      <w:pPr>
        <w:pStyle w:val="Leipteksti"/>
        <w:rPr>
          <w:lang w:val="fi-FI"/>
        </w:rPr>
      </w:pPr>
    </w:p>
    <w:p w14:paraId="0C7C495A" w14:textId="77777777" w:rsidR="009124E9" w:rsidRPr="002F1D7E" w:rsidRDefault="009124E9" w:rsidP="009124E9">
      <w:pPr>
        <w:pStyle w:val="Leipteksti"/>
        <w:rPr>
          <w:lang w:val="fi-FI"/>
        </w:rPr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6"/>
        <w:gridCol w:w="1722"/>
        <w:gridCol w:w="1560"/>
        <w:gridCol w:w="425"/>
        <w:gridCol w:w="3118"/>
      </w:tblGrid>
      <w:tr w:rsidR="009124E9" w:rsidRPr="009124E9" w14:paraId="2BC3319C" w14:textId="77777777" w:rsidTr="009124E9">
        <w:tc>
          <w:tcPr>
            <w:tcW w:w="3376" w:type="dxa"/>
          </w:tcPr>
          <w:p w14:paraId="1716B3C0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  <w:tc>
          <w:tcPr>
            <w:tcW w:w="1722" w:type="dxa"/>
          </w:tcPr>
          <w:p w14:paraId="5CFA8D1D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>Aika</w:t>
            </w:r>
          </w:p>
        </w:tc>
        <w:tc>
          <w:tcPr>
            <w:tcW w:w="5103" w:type="dxa"/>
            <w:gridSpan w:val="3"/>
          </w:tcPr>
          <w:p w14:paraId="13046C80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33465625"/>
                <w:placeholder>
                  <w:docPart w:val="76A11AA072DB4B09A0C08AD145AB311F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Content>
                <w:r w:rsidRPr="009124E9">
                  <w:rPr>
                    <w:rStyle w:val="LeiptekstiChar"/>
                    <w:lang w:val="fi-FI"/>
                  </w:rPr>
                  <w:t>[pvm]</w:t>
                </w:r>
              </w:sdtContent>
            </w:sdt>
            <w:r w:rsidRPr="009124E9">
              <w:rPr>
                <w:lang w:val="fi-FI"/>
              </w:rPr>
              <w:t xml:space="preserve"> </w:t>
            </w:r>
            <w:sdt>
              <w:sdtPr>
                <w:rPr>
                  <w:rStyle w:val="LeiptekstiChar"/>
                  <w:lang w:val="fi-FI"/>
                </w:rPr>
                <w:id w:val="-433124646"/>
                <w:placeholder>
                  <w:docPart w:val="5885DAC133D740989AB7E7307E2F1C90"/>
                </w:placeholder>
              </w:sdtPr>
              <w:sdtContent>
                <w:r w:rsidRPr="009124E9">
                  <w:rPr>
                    <w:rStyle w:val="LeiptekstiChar"/>
                    <w:lang w:val="fi-FI"/>
                  </w:rPr>
                  <w:t>[klo]</w:t>
                </w:r>
              </w:sdtContent>
            </w:sdt>
          </w:p>
        </w:tc>
      </w:tr>
      <w:tr w:rsidR="009124E9" w:rsidRPr="009124E9" w14:paraId="508EA859" w14:textId="77777777" w:rsidTr="009124E9">
        <w:tc>
          <w:tcPr>
            <w:tcW w:w="3376" w:type="dxa"/>
          </w:tcPr>
          <w:p w14:paraId="7A52EF9B" w14:textId="77777777" w:rsidR="009124E9" w:rsidRPr="009124E9" w:rsidRDefault="009124E9" w:rsidP="00590F46"/>
        </w:tc>
        <w:tc>
          <w:tcPr>
            <w:tcW w:w="1722" w:type="dxa"/>
          </w:tcPr>
          <w:p w14:paraId="5ABF0784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>Paikka</w:t>
            </w:r>
          </w:p>
        </w:tc>
        <w:tc>
          <w:tcPr>
            <w:tcW w:w="5103" w:type="dxa"/>
            <w:gridSpan w:val="3"/>
          </w:tcPr>
          <w:p w14:paraId="6D9036AE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 xml:space="preserve">Yhtiön toimitilat osoitteessa </w:t>
            </w:r>
            <w:sdt>
              <w:sdtPr>
                <w:rPr>
                  <w:rStyle w:val="LeiptekstiChar"/>
                  <w:lang w:val="fi-FI"/>
                </w:rPr>
                <w:id w:val="-750735514"/>
                <w:placeholder>
                  <w:docPart w:val="E45AA694CA49466C886DF153117471E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124E9">
                  <w:rPr>
                    <w:rStyle w:val="Paikkamerkkiteksti"/>
                    <w:lang w:val="fi-FI"/>
                  </w:rPr>
                  <w:t>[lisää osoite]</w:t>
                </w:r>
              </w:sdtContent>
            </w:sdt>
          </w:p>
        </w:tc>
      </w:tr>
      <w:tr w:rsidR="009124E9" w:rsidRPr="009124E9" w14:paraId="0507A0FF" w14:textId="77777777" w:rsidTr="009124E9">
        <w:tc>
          <w:tcPr>
            <w:tcW w:w="3376" w:type="dxa"/>
          </w:tcPr>
          <w:p w14:paraId="0BDD30FB" w14:textId="77777777" w:rsidR="009124E9" w:rsidRPr="009124E9" w:rsidRDefault="009124E9" w:rsidP="00590F46"/>
        </w:tc>
        <w:tc>
          <w:tcPr>
            <w:tcW w:w="1722" w:type="dxa"/>
          </w:tcPr>
          <w:p w14:paraId="3FACCE12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>Läsnä</w:t>
            </w:r>
          </w:p>
        </w:tc>
        <w:tc>
          <w:tcPr>
            <w:tcW w:w="5103" w:type="dxa"/>
            <w:gridSpan w:val="3"/>
          </w:tcPr>
          <w:p>
            <w:pPr>
              <w:pStyle w:val="Leipteksti"/>
              <w:rPr>
                <w:lang w:val="fi-FI"/>
              </w:rPr>
            </w:pPr>
            <w:r>
              <w:rPr>
                <w:lang w:val="fi-FI"/>
              </w:rPr>
              <w:t xml:space="preserve">Yhteensä </w:t>
            </w:r>
            <w:r>
              <w:rPr>
                <w:rStyle w:val="Paikkamerkkiteksti"/>
              </w:rPr>
              <w:t xml:space="preserve">[osakkeenomistajien lukumäärä]</w:t>
            </w:r>
            <w:r>
              <w:rPr>
                <w:lang w:val="fi-FI"/>
              </w:rPr>
              <w:t xml:space="preserve"> osakkeenomistajaa edustaen </w:t>
            </w:r>
            <w:r>
              <w:rPr>
                <w:rStyle w:val="Paikkamerkkiteksti"/>
              </w:rPr>
              <w:t xml:space="preserve">[osakkeiden lukumäärä]</w:t>
            </w:r>
            <w:r>
              <w:rPr>
                <w:lang w:val="fi-FI"/>
              </w:rPr>
              <w:t xml:space="preserve"> osaketta ja ääntä pöytäkirjan liitteenä 1 olevan ääniluettelon mukaisesti</w:t>
            </w:r>
          </w:p>
        </w:tc>
      </w:tr>
      <w:tr w:rsidR="009124E9" w:rsidRPr="009124E9" w14:paraId="138A8467" w14:textId="77777777" w:rsidTr="009124E9">
        <w:tc>
          <w:tcPr>
            <w:tcW w:w="3376" w:type="dxa"/>
          </w:tcPr>
          <w:p w14:paraId="10B81B33" w14:textId="77777777" w:rsidR="009124E9" w:rsidRPr="009124E9" w:rsidRDefault="009124E9" w:rsidP="00590F46"/>
        </w:tc>
        <w:tc>
          <w:tcPr>
            <w:tcW w:w="1722" w:type="dxa"/>
          </w:tcPr>
          <w:p w14:paraId="01F82EBA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  <w:tc>
          <w:tcPr>
            <w:tcW w:w="5103" w:type="dxa"/>
            <w:gridSpan w:val="3"/>
          </w:tcPr>
          <w:p w14:paraId="292535B7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709257900"/>
                <w:placeholder>
                  <w:docPart w:val="DCE65A849E124902BC9E7035157A9FE5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124E9">
                  <w:rPr>
                    <w:rStyle w:val="Paikkamerkkiteksti"/>
                    <w:lang w:val="fi-FI"/>
                  </w:rPr>
                  <w:t>[Muut läsnäolijat]</w:t>
                </w:r>
              </w:sdtContent>
            </w:sdt>
          </w:p>
        </w:tc>
      </w:tr>
      <w:tr w:rsidR="009124E9" w:rsidRPr="009124E9" w14:paraId="1000B4BB" w14:textId="77777777" w:rsidTr="009124E9">
        <w:tc>
          <w:tcPr>
            <w:tcW w:w="3376" w:type="dxa"/>
          </w:tcPr>
          <w:p w14:paraId="44062282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3A66ACD2" w14:textId="77777777" w:rsidR="009124E9" w:rsidRPr="009124E9" w:rsidRDefault="009124E9" w:rsidP="00590F46"/>
        </w:tc>
      </w:tr>
      <w:tr w:rsidR="009124E9" w:rsidRPr="009124E9" w14:paraId="670588D9" w14:textId="77777777" w:rsidTr="009124E9">
        <w:tc>
          <w:tcPr>
            <w:tcW w:w="10201" w:type="dxa"/>
            <w:gridSpan w:val="5"/>
          </w:tcPr>
          <w:p w14:paraId="06222581" w14:textId="77777777" w:rsidR="009124E9" w:rsidRPr="009124E9" w:rsidRDefault="009124E9" w:rsidP="00590F46">
            <w:pPr>
              <w:pStyle w:val="Otsikko2"/>
            </w:pPr>
            <w:r w:rsidRPr="009124E9">
              <w:t>Kokouksen avaus ja järjestäytyminen</w:t>
            </w:r>
          </w:p>
        </w:tc>
      </w:tr>
      <w:tr w:rsidR="009124E9" w:rsidRPr="009124E9" w14:paraId="617E6C45" w14:textId="77777777" w:rsidTr="009124E9">
        <w:tc>
          <w:tcPr>
            <w:tcW w:w="3376" w:type="dxa"/>
          </w:tcPr>
          <w:p w14:paraId="5A5FD581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298EAC8D" w14:textId="77777777" w:rsidR="009124E9" w:rsidRPr="009124E9" w:rsidRDefault="009124E9" w:rsidP="00590F46"/>
        </w:tc>
      </w:tr>
      <w:tr w:rsidR="009124E9" w:rsidRPr="009124E9" w14:paraId="11ECF1B8" w14:textId="77777777" w:rsidTr="009124E9">
        <w:tc>
          <w:tcPr>
            <w:tcW w:w="3376" w:type="dxa"/>
          </w:tcPr>
          <w:p w14:paraId="4A0C851B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5D5B482E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 xml:space="preserve">Hallituksen puheenjohtaja </w:t>
            </w:r>
            <w:sdt>
              <w:sdtPr>
                <w:rPr>
                  <w:rStyle w:val="LeiptekstiChar"/>
                  <w:lang w:val="fi-FI"/>
                </w:rPr>
                <w:id w:val="1970009176"/>
                <w:placeholder>
                  <w:docPart w:val="DC7DAD6D48DA4E1F9DFCF6E90C74E46C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124E9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9124E9">
              <w:rPr>
                <w:lang w:val="fi-FI"/>
              </w:rPr>
              <w:t xml:space="preserve"> avasi kokouksen. Kokouksen puheenjohtajaksi valittiin </w:t>
            </w:r>
            <w:sdt>
              <w:sdtPr>
                <w:rPr>
                  <w:rStyle w:val="LeiptekstiChar"/>
                  <w:lang w:val="fi-FI"/>
                </w:rPr>
                <w:id w:val="1249390440"/>
                <w:placeholder>
                  <w:docPart w:val="8E95885243A6400EA85DC84C6497773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124E9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9124E9">
              <w:rPr>
                <w:lang w:val="fi-FI"/>
              </w:rPr>
              <w:t xml:space="preserve">, joka kutsui kokouksen sihteeriksi </w:t>
            </w:r>
            <w:sdt>
              <w:sdtPr>
                <w:rPr>
                  <w:rStyle w:val="LeiptekstiChar"/>
                  <w:lang w:val="fi-FI"/>
                </w:rPr>
                <w:id w:val="2014177595"/>
                <w:placeholder>
                  <w:docPart w:val="1BEC6FD643A1422AA6F62200463F22F3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124E9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9124E9">
              <w:rPr>
                <w:lang w:val="fi-FI"/>
              </w:rPr>
              <w:t>.</w:t>
            </w:r>
          </w:p>
          <w:p>
            <w:pPr>
              <w:pStyle w:val="Leipteksti"/>
              <w:rPr>
                <w:lang w:val="fi-FI"/>
              </w:rPr>
            </w:pPr>
            <w:r>
              <w:rPr>
                <w:lang w:val="fi-FI"/>
              </w:rPr>
              <w:t xml:space="preserve">Pöytäkirjantarkastajaksi valittiin </w:t>
            </w:r>
            <w:r>
              <w:rPr>
                <w:rStyle w:val="Paikkamerkkiteksti"/>
                <w:lang w:val="fi-FI"/>
              </w:rPr>
              <w:t xml:space="preserve">[nimi]</w:t>
            </w:r>
            <w:r>
              <w:rPr>
                <w:lang w:val="fi-FI"/>
              </w:rPr>
              <w:t xml:space="preserve">.</w:t>
            </w:r>
          </w:p>
        </w:tc>
        <w:bookmarkStart w:id="0" w:name="_GoBack"/>
        <w:bookmarkEnd w:id="0"/>
      </w:tr>
      <w:tr w:rsidR="009124E9" w:rsidRPr="009124E9" w14:paraId="518D9291" w14:textId="77777777" w:rsidTr="009124E9">
        <w:tc>
          <w:tcPr>
            <w:tcW w:w="3376" w:type="dxa"/>
          </w:tcPr>
          <w:p w14:paraId="4A01CDA0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423A4C4A" w14:textId="77777777" w:rsidR="009124E9" w:rsidRPr="009124E9" w:rsidRDefault="009124E9" w:rsidP="00590F46"/>
        </w:tc>
      </w:tr>
      <w:tr w:rsidR="009124E9" w:rsidRPr="009124E9" w14:paraId="1357E29A" w14:textId="77777777" w:rsidTr="009124E9">
        <w:tc>
          <w:tcPr>
            <w:tcW w:w="10201" w:type="dxa"/>
            <w:gridSpan w:val="5"/>
          </w:tcPr>
          <w:p w14:paraId="3F3C9CCB" w14:textId="77777777" w:rsidR="009124E9" w:rsidRPr="009124E9" w:rsidRDefault="009124E9" w:rsidP="00590F46">
            <w:pPr>
              <w:pStyle w:val="Otsikko2"/>
            </w:pPr>
            <w:r w:rsidRPr="009124E9">
              <w:t>Laillisuus ja päätösvaltaisuus</w:t>
            </w:r>
          </w:p>
        </w:tc>
      </w:tr>
      <w:tr w:rsidR="009124E9" w:rsidRPr="009124E9" w14:paraId="7EA57AF9" w14:textId="77777777" w:rsidTr="009124E9">
        <w:tc>
          <w:tcPr>
            <w:tcW w:w="3376" w:type="dxa"/>
          </w:tcPr>
          <w:p w14:paraId="2D9CF308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79243F83" w14:textId="77777777" w:rsidR="009124E9" w:rsidRPr="009124E9" w:rsidRDefault="009124E9" w:rsidP="00590F46"/>
        </w:tc>
      </w:tr>
      <w:tr w:rsidR="009124E9" w:rsidRPr="009124E9" w14:paraId="666E40DF" w14:textId="77777777" w:rsidTr="009124E9">
        <w:tc>
          <w:tcPr>
            <w:tcW w:w="3376" w:type="dxa"/>
          </w:tcPr>
          <w:p w14:paraId="2D6BA25C" w14:textId="77777777" w:rsidR="009124E9" w:rsidRPr="009124E9" w:rsidRDefault="009124E9" w:rsidP="009124E9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15407FA9" w14:textId="77777777" w:rsidR="009124E9" w:rsidRPr="009124E9" w:rsidRDefault="009124E9" w:rsidP="009124E9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 xml:space="preserve">Todettiin kokous lailliseksi ja päätösvaltaiseksi, koska kaikki yhtiön osakkeet olivat kokouksessa edustettuina.</w:t>
            </w:r>
          </w:p>
        </w:tc>
      </w:tr>
      <w:tr w:rsidR="009124E9" w:rsidRPr="009124E9" w14:paraId="525B7334" w14:textId="77777777" w:rsidTr="009124E9">
        <w:tc>
          <w:tcPr>
            <w:tcW w:w="3376" w:type="dxa"/>
          </w:tcPr>
          <w:p w14:paraId="2EBB99FB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6E0F0C65" w14:textId="77777777" w:rsidR="009124E9" w:rsidRPr="009124E9" w:rsidRDefault="009124E9" w:rsidP="00590F46"/>
        </w:tc>
      </w:tr>
      <w:tr w:rsidR="009124E9" w:rsidRPr="009124E9" w14:paraId="7F4F9899" w14:textId="77777777" w:rsidTr="009124E9">
        <w:tc>
          <w:tcPr>
            <w:tcW w:w="10201" w:type="dxa"/>
            <w:gridSpan w:val="5"/>
          </w:tcPr>
          <w:p w14:paraId="195F7D1E" w14:textId="77777777" w:rsidR="009124E9" w:rsidRPr="009124E9" w:rsidRDefault="009124E9" w:rsidP="009124E9">
            <w:pPr>
              <w:pStyle w:val="Otsikko2"/>
            </w:pPr>
            <w:r w:rsidRPr="009124E9">
              <w:t>Yhtiön asettaminen selvitystilaan</w:t>
            </w:r>
          </w:p>
        </w:tc>
      </w:tr>
      <w:tr w:rsidR="009124E9" w:rsidRPr="009124E9" w14:paraId="1A398CD9" w14:textId="77777777" w:rsidTr="009124E9">
        <w:tc>
          <w:tcPr>
            <w:tcW w:w="3376" w:type="dxa"/>
          </w:tcPr>
          <w:p w14:paraId="2B9E2855" w14:textId="77777777" w:rsidR="009124E9" w:rsidRPr="009124E9" w:rsidRDefault="009124E9" w:rsidP="009124E9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6D7E1D5E" w14:textId="77777777" w:rsidR="009124E9" w:rsidRPr="009124E9" w:rsidRDefault="009124E9" w:rsidP="009124E9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 xml:space="preserve">Päätettiin yksimielisesti asettaa yhtiö selvitystilaan. Selvitysmieheksi valittiin yksimielisesti </w:t>
            </w:r>
            <w:sdt>
              <w:sdtPr>
                <w:rPr>
                  <w:rStyle w:val="LeiptekstiChar"/>
                  <w:lang w:val="fi-FI"/>
                </w:rPr>
                <w:id w:val="-1884474436"/>
                <w:placeholder>
                  <w:docPart w:val="818D77FD96A94F5BBF4290BFFE6CF0D5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124E9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9124E9">
              <w:rPr>
                <w:lang w:val="fi-FI"/>
              </w:rPr>
              <w:t xml:space="preserve">. Selvitysmiehen varamieheksi valittiin yksimielisesti </w:t>
            </w:r>
            <w:sdt>
              <w:sdtPr>
                <w:rPr>
                  <w:rStyle w:val="LeiptekstiChar"/>
                  <w:lang w:val="fi-FI"/>
                </w:rPr>
                <w:id w:val="2060663295"/>
                <w:placeholder>
                  <w:docPart w:val="4F2CA125A8404B4AB6349A8EFA3E3403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124E9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9124E9">
              <w:rPr>
                <w:lang w:val="fi-FI"/>
              </w:rPr>
              <w:t>.</w:t>
            </w:r>
          </w:p>
        </w:tc>
      </w:tr>
      <w:tr w:rsidR="009124E9" w:rsidRPr="009124E9" w14:paraId="3E584646" w14:textId="77777777" w:rsidTr="009124E9">
        <w:tc>
          <w:tcPr>
            <w:tcW w:w="3376" w:type="dxa"/>
          </w:tcPr>
          <w:p w14:paraId="2CDD1150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37EDF18B" w14:textId="77777777" w:rsidR="009124E9" w:rsidRPr="009124E9" w:rsidRDefault="009124E9" w:rsidP="00590F46"/>
        </w:tc>
      </w:tr>
      <w:tr w:rsidR="009124E9" w:rsidRPr="009124E9" w14:paraId="443C056F" w14:textId="77777777" w:rsidTr="009124E9">
        <w:tc>
          <w:tcPr>
            <w:tcW w:w="10201" w:type="dxa"/>
            <w:gridSpan w:val="5"/>
          </w:tcPr>
          <w:p w14:paraId="5B8CD108" w14:textId="77777777" w:rsidR="009124E9" w:rsidRPr="009124E9" w:rsidRDefault="009124E9" w:rsidP="00590F46">
            <w:pPr>
              <w:pStyle w:val="Otsikko2"/>
            </w:pPr>
            <w:r w:rsidRPr="009124E9">
              <w:t>Kokouksen päättäminen</w:t>
            </w:r>
          </w:p>
        </w:tc>
      </w:tr>
      <w:tr w:rsidR="009124E9" w:rsidRPr="009124E9" w14:paraId="556433F6" w14:textId="77777777" w:rsidTr="009124E9">
        <w:tc>
          <w:tcPr>
            <w:tcW w:w="3376" w:type="dxa"/>
          </w:tcPr>
          <w:p w14:paraId="4DA951E2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73B72DC7" w14:textId="77777777" w:rsidR="009124E9" w:rsidRPr="009124E9" w:rsidRDefault="009124E9" w:rsidP="00590F46"/>
        </w:tc>
      </w:tr>
      <w:tr w:rsidR="009124E9" w:rsidRPr="009124E9" w14:paraId="0579B400" w14:textId="77777777" w:rsidTr="009124E9">
        <w:tc>
          <w:tcPr>
            <w:tcW w:w="3376" w:type="dxa"/>
          </w:tcPr>
          <w:p w14:paraId="002A4A33" w14:textId="77777777" w:rsidR="009124E9" w:rsidRPr="009124E9" w:rsidRDefault="009124E9" w:rsidP="009124E9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716D343B" w14:textId="77777777" w:rsidR="009124E9" w:rsidRPr="009124E9" w:rsidRDefault="009124E9" w:rsidP="009124E9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>Todettiin, että kaikki päätökset on tehty yksimielisesti. Koska muita asioita ei ollut, puheenjohtaja päätti kokouksen.</w:t>
            </w:r>
          </w:p>
        </w:tc>
      </w:tr>
      <w:tr w:rsidR="009124E9" w:rsidRPr="009124E9" w14:paraId="2A2C1E00" w14:textId="77777777" w:rsidTr="009124E9">
        <w:tc>
          <w:tcPr>
            <w:tcW w:w="3376" w:type="dxa"/>
          </w:tcPr>
          <w:p w14:paraId="28FB098A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41A9CD0C" w14:textId="77777777" w:rsidR="009124E9" w:rsidRPr="009124E9" w:rsidRDefault="009124E9" w:rsidP="00590F46"/>
        </w:tc>
      </w:tr>
      <w:tr w:rsidR="009124E9" w:rsidRPr="009124E9" w14:paraId="07ADAC6E" w14:textId="77777777" w:rsidTr="009124E9">
        <w:tc>
          <w:tcPr>
            <w:tcW w:w="3376" w:type="dxa"/>
          </w:tcPr>
          <w:p w14:paraId="7987BB44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672814AA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>Vakuudeksi</w:t>
            </w:r>
          </w:p>
        </w:tc>
      </w:tr>
      <w:tr w:rsidR="009124E9" w:rsidRPr="009124E9" w14:paraId="4EFAD1F5" w14:textId="77777777" w:rsidTr="009124E9">
        <w:tc>
          <w:tcPr>
            <w:tcW w:w="3376" w:type="dxa"/>
          </w:tcPr>
          <w:p w14:paraId="2CBCB64E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5EAA869B" w14:textId="77777777" w:rsidR="009124E9" w:rsidRPr="009124E9" w:rsidRDefault="009124E9" w:rsidP="00590F46"/>
        </w:tc>
      </w:tr>
      <w:tr w:rsidR="009124E9" w:rsidRPr="009124E9" w14:paraId="4DF8D120" w14:textId="77777777" w:rsidTr="009124E9">
        <w:tc>
          <w:tcPr>
            <w:tcW w:w="3376" w:type="dxa"/>
          </w:tcPr>
          <w:p w14:paraId="07558231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767051A3" w14:textId="77777777" w:rsidR="009124E9" w:rsidRPr="009124E9" w:rsidRDefault="009124E9" w:rsidP="00590F46"/>
        </w:tc>
      </w:tr>
      <w:tr w:rsidR="009124E9" w:rsidRPr="009124E9" w14:paraId="262DA871" w14:textId="77777777" w:rsidTr="009124E9">
        <w:tc>
          <w:tcPr>
            <w:tcW w:w="3376" w:type="dxa"/>
          </w:tcPr>
          <w:p w14:paraId="5D7B9CA7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6A359F50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</w:tr>
      <w:tr w:rsidR="009124E9" w:rsidRPr="009124E9" w14:paraId="5219C7B5" w14:textId="77777777" w:rsidTr="009124E9">
        <w:tc>
          <w:tcPr>
            <w:tcW w:w="3376" w:type="dxa"/>
          </w:tcPr>
          <w:p w14:paraId="40A3AB80" w14:textId="77777777" w:rsidR="009124E9" w:rsidRPr="009124E9" w:rsidRDefault="009124E9" w:rsidP="00590F46"/>
        </w:tc>
        <w:tc>
          <w:tcPr>
            <w:tcW w:w="3282" w:type="dxa"/>
            <w:gridSpan w:val="2"/>
            <w:tcBorders>
              <w:top w:val="single" w:sz="4" w:space="0" w:color="auto"/>
            </w:tcBorders>
          </w:tcPr>
          <w:p w14:paraId="61F72D08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718783026"/>
                <w:placeholder>
                  <w:docPart w:val="27BB53E487104685A1775FE20FEE909B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124E9">
                  <w:rPr>
                    <w:lang w:val="fi-FI"/>
                  </w:rPr>
                  <w:t>[nimi]</w:t>
                </w:r>
              </w:sdtContent>
            </w:sdt>
          </w:p>
        </w:tc>
        <w:tc>
          <w:tcPr>
            <w:tcW w:w="425" w:type="dxa"/>
          </w:tcPr>
          <w:p w14:paraId="62877C72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02BE1AE0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444929566"/>
                <w:placeholder>
                  <w:docPart w:val="8D0F8B63A432497FBD747D20DB0ABF3B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124E9">
                  <w:rPr>
                    <w:lang w:val="fi-FI"/>
                  </w:rPr>
                  <w:t>[nimi]</w:t>
                </w:r>
              </w:sdtContent>
            </w:sdt>
          </w:p>
        </w:tc>
      </w:tr>
      <w:tr w:rsidR="009124E9" w:rsidRPr="009124E9" w14:paraId="7A035105" w14:textId="77777777" w:rsidTr="009124E9">
        <w:tc>
          <w:tcPr>
            <w:tcW w:w="3376" w:type="dxa"/>
          </w:tcPr>
          <w:p w14:paraId="420F5DC5" w14:textId="77777777" w:rsidR="009124E9" w:rsidRPr="009124E9" w:rsidRDefault="009124E9" w:rsidP="00590F46"/>
        </w:tc>
        <w:tc>
          <w:tcPr>
            <w:tcW w:w="3282" w:type="dxa"/>
            <w:gridSpan w:val="2"/>
          </w:tcPr>
          <w:p w14:paraId="628D3870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>puheenjohtaja</w:t>
            </w:r>
          </w:p>
        </w:tc>
        <w:tc>
          <w:tcPr>
            <w:tcW w:w="425" w:type="dxa"/>
          </w:tcPr>
          <w:p w14:paraId="5EBB13C7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  <w:tc>
          <w:tcPr>
            <w:tcW w:w="3118" w:type="dxa"/>
          </w:tcPr>
          <w:p w14:paraId="49F29322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>sihteeri</w:t>
            </w:r>
          </w:p>
        </w:tc>
      </w:tr>
      <w:tr w:rsidR="009124E9" w:rsidRPr="009124E9" w14:paraId="3DD3FB67" w14:textId="77777777" w:rsidTr="009124E9">
        <w:tc>
          <w:tcPr>
            <w:tcW w:w="3376" w:type="dxa"/>
          </w:tcPr>
          <w:p w14:paraId="6C482C91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27E2AB57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</w:tr>
      <w:tr w:rsidR="009124E9" w:rsidRPr="009124E9" w14:paraId="532AE4C4" w14:textId="77777777" w:rsidTr="009124E9">
        <w:tc>
          <w:tcPr>
            <w:tcW w:w="3376" w:type="dxa"/>
          </w:tcPr>
          <w:p w14:paraId="08606D3F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764BC0A8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>Tarkastettu ja hyväksytty</w:t>
            </w:r>
          </w:p>
        </w:tc>
      </w:tr>
      <w:tr w:rsidR="009124E9" w:rsidRPr="009124E9" w14:paraId="3FAC2AA4" w14:textId="77777777" w:rsidTr="009124E9">
        <w:tc>
          <w:tcPr>
            <w:tcW w:w="3376" w:type="dxa"/>
          </w:tcPr>
          <w:p w14:paraId="2F97173C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52631F14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</w:tr>
      <w:tr w:rsidR="009124E9" w:rsidRPr="009124E9" w14:paraId="7894A776" w14:textId="77777777" w:rsidTr="009124E9">
        <w:tc>
          <w:tcPr>
            <w:tcW w:w="3376" w:type="dxa"/>
          </w:tcPr>
          <w:p w14:paraId="4AECB064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7537CBDC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</w:tr>
      <w:tr w:rsidR="009124E9" w:rsidRPr="009124E9" w14:paraId="7AC80892" w14:textId="77777777" w:rsidTr="009124E9">
        <w:tc>
          <w:tcPr>
            <w:tcW w:w="3376" w:type="dxa"/>
          </w:tcPr>
          <w:p w14:paraId="79E95379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073441AC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</w:tr>
      <w:tr w:rsidR="009124E9" w:rsidRPr="009124E9" w14:paraId="4490511E" w14:textId="77777777" w:rsidTr="009124E9">
        <w:tc>
          <w:tcPr>
            <w:tcW w:w="3376" w:type="dxa"/>
          </w:tcPr>
          <w:p w14:paraId="66FDC5DE" w14:textId="77777777" w:rsidR="009124E9" w:rsidRPr="009124E9" w:rsidRDefault="009124E9" w:rsidP="00590F46"/>
        </w:tc>
        <w:tc>
          <w:tcPr>
            <w:tcW w:w="3282" w:type="dxa"/>
            <w:gridSpan w:val="2"/>
            <w:tcBorders>
              <w:top w:val="single" w:sz="4" w:space="0" w:color="auto"/>
            </w:tcBorders>
          </w:tcPr>
          <w:p w14:paraId="309CC72B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2008362881"/>
                <w:placeholder>
                  <w:docPart w:val="392D0DB2349C4CF78792B71BDBDDB2F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9124E9">
                  <w:rPr>
                    <w:lang w:val="fi-FI"/>
                  </w:rPr>
                  <w:t>[nimi]</w:t>
                </w:r>
              </w:sdtContent>
            </w:sdt>
          </w:p>
        </w:tc>
        <w:tc>
          <w:tcPr>
            <w:tcW w:w="425" w:type="dxa"/>
          </w:tcPr>
          <w:p w14:paraId="09917738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  <w:tc>
          <w:tcPr>
            <w:tcW w:w="3118" w:type="dxa"/>
          </w:tcPr>
          <w:p w14:paraId="2C975478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</w:tr>
      <w:tr w:rsidR="009124E9" w:rsidRPr="009124E9" w14:paraId="39E00317" w14:textId="77777777" w:rsidTr="009124E9">
        <w:tc>
          <w:tcPr>
            <w:tcW w:w="3376" w:type="dxa"/>
          </w:tcPr>
          <w:p w14:paraId="6F84B759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  <w:tc>
          <w:tcPr>
            <w:tcW w:w="3282" w:type="dxa"/>
            <w:gridSpan w:val="2"/>
          </w:tcPr>
          <w:p w14:paraId="517ACE29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  <w:r w:rsidRPr="009124E9">
              <w:rPr>
                <w:lang w:val="fi-FI"/>
              </w:rPr>
              <w:t>pöytäkirjantarkastaja</w:t>
            </w:r>
          </w:p>
          <w:p w14:paraId="6F43EC69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  <w:tc>
          <w:tcPr>
            <w:tcW w:w="425" w:type="dxa"/>
          </w:tcPr>
          <w:p w14:paraId="1BD1591B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  <w:tc>
          <w:tcPr>
            <w:tcW w:w="3118" w:type="dxa"/>
          </w:tcPr>
          <w:p w14:paraId="49541615" w14:textId="77777777" w:rsidR="009124E9" w:rsidRPr="009124E9" w:rsidRDefault="009124E9" w:rsidP="00590F46">
            <w:pPr>
              <w:pStyle w:val="Leipteksti"/>
              <w:rPr>
                <w:lang w:val="fi-FI"/>
              </w:rPr>
            </w:pPr>
          </w:p>
        </w:tc>
      </w:tr>
      <w:tr w:rsidR="009124E9" w:rsidRPr="009124E9" w14:paraId="76D66E26" w14:textId="77777777" w:rsidTr="009124E9">
        <w:tc>
          <w:tcPr>
            <w:tcW w:w="3376" w:type="dxa"/>
          </w:tcPr>
          <w:p w14:paraId="61E34C90" w14:textId="77777777" w:rsidR="009124E9" w:rsidRPr="009124E9" w:rsidRDefault="009124E9" w:rsidP="00590F46"/>
        </w:tc>
        <w:tc>
          <w:tcPr>
            <w:tcW w:w="6825" w:type="dxa"/>
            <w:gridSpan w:val="4"/>
          </w:tcPr>
          <w:p w14:paraId="67FD2DE4" w14:textId="77777777" w:rsidR="009124E9" w:rsidRPr="009124E9" w:rsidRDefault="009124E9" w:rsidP="00590F46"/>
        </w:tc>
      </w:tr>
    </w:tbl>
    <w:p w14:paraId="1B4C9E58" w14:textId="77777777" w:rsidR="009124E9" w:rsidRPr="002F1D7E" w:rsidRDefault="009124E9" w:rsidP="009124E9">
      <w:pPr>
        <w:pStyle w:val="Leipteksti"/>
        <w:rPr>
          <w:lang w:val="fi-FI"/>
        </w:rPr>
      </w:pPr>
    </w:p>
    <w:p w14:paraId="6563573B" w14:textId="77777777" w:rsidR="009124E9" w:rsidRPr="002F1D7E" w:rsidRDefault="009124E9" w:rsidP="009124E9">
      <w:pPr>
        <w:rPr>
          <w:rFonts w:ascii="Arial" w:hAnsi="Arial"/>
          <w:color w:val="auto"/>
          <w:sz w:val="20"/>
        </w:rPr>
      </w:pPr>
    </w:p>
    <w:p w14:paraId="2F16544B" w14:textId="77777777" w:rsidR="00AD6D73" w:rsidRDefault="00AD6D73">
      <w:pPr>
        <w:rPr>
          <w:rFonts w:ascii="Arial" w:hAnsi="Arial"/>
          <w:color w:val="auto"/>
          <w:sz w:val="20"/>
          <w:lang w:val="en-GB"/>
        </w:rPr>
      </w:pPr>
    </w:p>
    <w:p w14:paraId="06AC7D44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811E6" w14:textId="77777777" w:rsidR="009124E9" w:rsidRDefault="009124E9" w:rsidP="00E24890">
      <w:r>
        <w:separator/>
      </w:r>
    </w:p>
  </w:endnote>
  <w:endnote w:type="continuationSeparator" w:id="0">
    <w:p w14:paraId="023F00C7" w14:textId="77777777" w:rsidR="009124E9" w:rsidRDefault="009124E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74B8325F" w14:textId="77777777" w:rsidTr="0079437B">
      <w:tc>
        <w:tcPr>
          <w:tcW w:w="10194" w:type="dxa"/>
        </w:tcPr>
        <w:p w14:paraId="5FAFC227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762728BE" w14:textId="77777777" w:rsidTr="0079437B">
      <w:tc>
        <w:tcPr>
          <w:tcW w:w="10194" w:type="dxa"/>
        </w:tcPr>
        <w:p w14:paraId="59716F68" w14:textId="77777777" w:rsidR="0079437B" w:rsidRPr="00C13352" w:rsidRDefault="009124E9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6FCBBD39" w14:textId="77777777" w:rsidR="0079437B" w:rsidRPr="00C13352" w:rsidRDefault="009124E9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5752F6BC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F843C" w14:textId="77777777" w:rsidR="009124E9" w:rsidRDefault="009124E9" w:rsidP="00E24890">
      <w:r>
        <w:separator/>
      </w:r>
    </w:p>
  </w:footnote>
  <w:footnote w:type="continuationSeparator" w:id="0">
    <w:p w14:paraId="7C6B0E61" w14:textId="77777777" w:rsidR="009124E9" w:rsidRDefault="009124E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7D8F46C6" w14:textId="77777777" w:rsidTr="00BC4E76">
      <w:tc>
        <w:tcPr>
          <w:tcW w:w="5216" w:type="dxa"/>
        </w:tcPr>
        <w:p w14:paraId="0F338F5B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80F5C91" w14:textId="77777777" w:rsidR="00AD6D73" w:rsidRPr="006A77E8" w:rsidRDefault="009124E9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Pöytäkirja</w:t>
              </w:r>
            </w:p>
          </w:tc>
        </w:sdtContent>
      </w:sdt>
      <w:tc>
        <w:tcPr>
          <w:tcW w:w="1304" w:type="dxa"/>
        </w:tcPr>
        <w:p w14:paraId="105EFD99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7337EAC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6B135653" w14:textId="77777777" w:rsidTr="00BC4E76">
      <w:tc>
        <w:tcPr>
          <w:tcW w:w="5216" w:type="dxa"/>
        </w:tcPr>
        <w:p w14:paraId="7C9B2644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67180725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1FD70DCE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83958E0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0370DF6D" w14:textId="77777777" w:rsidTr="00BC4E76">
      <w:tc>
        <w:tcPr>
          <w:tcW w:w="5216" w:type="dxa"/>
        </w:tcPr>
        <w:p w14:paraId="5FE39CE5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A06E904" w14:textId="77777777" w:rsidR="00AD6D73" w:rsidRPr="006A77E8" w:rsidRDefault="009124E9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3626008A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AEF8FE9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C37FCCA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4C718697" w14:textId="77777777" w:rsidTr="00C918E1">
      <w:tc>
        <w:tcPr>
          <w:tcW w:w="5216" w:type="dxa"/>
        </w:tcPr>
        <w:p w14:paraId="5FD0AD18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  <w:lang w:val="fi-FI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38D669B" w14:textId="77777777" w:rsidR="00406B8A" w:rsidRPr="009124E9" w:rsidRDefault="009124E9" w:rsidP="009124E9">
              <w:pPr>
                <w:pStyle w:val="Leipteksti"/>
                <w:rPr>
                  <w:lang w:val="fi-FI"/>
                </w:rPr>
              </w:pPr>
              <w:r w:rsidRPr="009124E9">
                <w:rPr>
                  <w:rStyle w:val="LeiptekstiChar"/>
                  <w:lang w:val="fi-FI"/>
                </w:rPr>
                <w:t>Pöytäkirja</w:t>
              </w:r>
            </w:p>
          </w:tc>
        </w:sdtContent>
      </w:sdt>
      <w:tc>
        <w:tcPr>
          <w:tcW w:w="1304" w:type="dxa"/>
        </w:tcPr>
        <w:p w14:paraId="42A62FE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C89C5AD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38FFD5BE" w14:textId="77777777" w:rsidTr="00C918E1">
      <w:tc>
        <w:tcPr>
          <w:tcW w:w="5216" w:type="dxa"/>
        </w:tcPr>
        <w:p w14:paraId="3A453BBA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0D11257E" w14:textId="77777777" w:rsidR="00406B8A" w:rsidRPr="009124E9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5D7FADC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9BFAA95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2D47C458" w14:textId="77777777" w:rsidTr="00C918E1">
      <w:tc>
        <w:tcPr>
          <w:tcW w:w="5216" w:type="dxa"/>
        </w:tcPr>
        <w:p w14:paraId="49B7BC08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  <w:lang w:val="fi-FI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8B548DD" w14:textId="77777777" w:rsidR="00406B8A" w:rsidRPr="009124E9" w:rsidRDefault="009124E9" w:rsidP="009124E9">
              <w:pPr>
                <w:pStyle w:val="Leipteksti"/>
                <w:rPr>
                  <w:lang w:val="fi-FI"/>
                </w:rPr>
              </w:pPr>
              <w:r w:rsidRPr="009124E9"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4DB9047A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DED8D04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35444168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E9"/>
    <w:rsid w:val="000901DE"/>
    <w:rsid w:val="00100227"/>
    <w:rsid w:val="00130F63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9114E7"/>
    <w:rsid w:val="009124E9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2D2DAA"/>
  <w15:docId w15:val="{E4444CF7-B082-4F2B-8B83-0C7682F6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9124E9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9124E9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9124E9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osakeyhtio-ylimaarainen-yhtiokokous-poytakirja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82791D3448C4E42B56187D6E2ACB94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806965C-6AB0-4A2C-AF3E-4B10C570CE17}"/>
      </w:docPartPr>
      <w:docPartBody>
        <w:p w:rsidR="00000000" w:rsidRDefault="00863B23" w:rsidP="00863B23">
          <w:pPr>
            <w:pStyle w:val="E82791D3448C4E42B56187D6E2ACB94A"/>
          </w:pPr>
          <w:r>
            <w:rPr>
              <w:rStyle w:val="Paikkamerkkiteksti"/>
            </w:rPr>
            <w:t>[X Oy:n]</w:t>
          </w:r>
        </w:p>
      </w:docPartBody>
    </w:docPart>
    <w:docPart>
      <w:docPartPr>
        <w:name w:val="76A11AA072DB4B09A0C08AD145AB311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07B5D42-8546-4288-A407-80BABA67CFB9}"/>
      </w:docPartPr>
      <w:docPartBody>
        <w:p w:rsidR="00000000" w:rsidRDefault="00863B23" w:rsidP="00863B23">
          <w:pPr>
            <w:pStyle w:val="76A11AA072DB4B09A0C08AD145AB311F"/>
          </w:pPr>
          <w:r w:rsidRPr="003E2BD0">
            <w:rPr>
              <w:rStyle w:val="Paikkamerkkiteksti"/>
            </w:rPr>
            <w:t>Kirjoita päivämäärä napsauttamalla tätä.</w:t>
          </w:r>
        </w:p>
      </w:docPartBody>
    </w:docPart>
    <w:docPart>
      <w:docPartPr>
        <w:name w:val="5885DAC133D740989AB7E7307E2F1C9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15CAB1E-DB06-41C5-832B-ABE84B9C6C92}"/>
      </w:docPartPr>
      <w:docPartBody>
        <w:p w:rsidR="00000000" w:rsidRDefault="00863B23" w:rsidP="00863B23">
          <w:pPr>
            <w:pStyle w:val="5885DAC133D740989AB7E7307E2F1C90"/>
          </w:pPr>
          <w:r w:rsidRPr="003E2BD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E45AA694CA49466C886DF153117471E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9ACF50A-9271-41AA-9230-1E2B34819213}"/>
      </w:docPartPr>
      <w:docPartBody>
        <w:p w:rsidR="00000000" w:rsidRDefault="00863B23" w:rsidP="00863B23">
          <w:pPr>
            <w:pStyle w:val="E45AA694CA49466C886DF153117471E6"/>
          </w:pPr>
          <w:r w:rsidRPr="0055001C">
            <w:rPr>
              <w:rStyle w:val="Paikkamerkkiteksti"/>
            </w:rPr>
            <w:t>[lisää osoite]</w:t>
          </w:r>
        </w:p>
      </w:docPartBody>
    </w:docPart>
    <w:docPart>
      <w:docPartPr>
        <w:name w:val="DCE65A849E124902BC9E7035157A9FE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00E5659-F37F-47CF-9CE0-5EA39D923CC0}"/>
      </w:docPartPr>
      <w:docPartBody>
        <w:p w:rsidR="00000000" w:rsidRDefault="00863B23" w:rsidP="00863B23">
          <w:pPr>
            <w:pStyle w:val="DCE65A849E124902BC9E7035157A9FE5"/>
          </w:pPr>
          <w:r w:rsidRPr="0055001C">
            <w:rPr>
              <w:rStyle w:val="Paikkamerkkiteksti"/>
            </w:rPr>
            <w:t>[Muut läsnäolijat]</w:t>
          </w:r>
        </w:p>
      </w:docPartBody>
    </w:docPart>
    <w:docPart>
      <w:docPartPr>
        <w:name w:val="DC7DAD6D48DA4E1F9DFCF6E90C74E46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7CDE65F-19B7-4FAF-A6C8-4A698AC51FA1}"/>
      </w:docPartPr>
      <w:docPartBody>
        <w:p w:rsidR="00000000" w:rsidRDefault="00863B23" w:rsidP="00863B23">
          <w:pPr>
            <w:pStyle w:val="DC7DAD6D48DA4E1F9DFCF6E90C74E46C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8E95885243A6400EA85DC84C6497773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6C00F0A-55F6-4DE4-9FBB-12BB5F16BE36}"/>
      </w:docPartPr>
      <w:docPartBody>
        <w:p w:rsidR="00000000" w:rsidRDefault="00863B23" w:rsidP="00863B23">
          <w:pPr>
            <w:pStyle w:val="8E95885243A6400EA85DC84C64977732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1BEC6FD643A1422AA6F62200463F22F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422FFF0-E714-4B2A-826A-96FF1786892F}"/>
      </w:docPartPr>
      <w:docPartBody>
        <w:p w:rsidR="00000000" w:rsidRDefault="00863B23" w:rsidP="00863B23">
          <w:pPr>
            <w:pStyle w:val="1BEC6FD643A1422AA6F62200463F22F3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27BB53E487104685A1775FE20FEE909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CF333F8-B8BF-4FF8-876F-07D802EB206B}"/>
      </w:docPartPr>
      <w:docPartBody>
        <w:p w:rsidR="00000000" w:rsidRDefault="00863B23" w:rsidP="00863B23">
          <w:pPr>
            <w:pStyle w:val="27BB53E487104685A1775FE20FEE909B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8D0F8B63A432497FBD747D20DB0ABF3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BF6FCDD-2C5B-457E-B26C-B5A871DF06D3}"/>
      </w:docPartPr>
      <w:docPartBody>
        <w:p w:rsidR="00000000" w:rsidRDefault="00863B23" w:rsidP="00863B23">
          <w:pPr>
            <w:pStyle w:val="8D0F8B63A432497FBD747D20DB0ABF3B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392D0DB2349C4CF78792B71BDBDDB2F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074F249-5D35-4814-B0C8-592C20C69E89}"/>
      </w:docPartPr>
      <w:docPartBody>
        <w:p w:rsidR="00000000" w:rsidRDefault="00863B23" w:rsidP="00863B23">
          <w:pPr>
            <w:pStyle w:val="392D0DB2349C4CF78792B71BDBDDB2F2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818D77FD96A94F5BBF4290BFFE6CF0D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DDE9AFD-E8B1-4AA7-AE7A-EAC793A0D048}"/>
      </w:docPartPr>
      <w:docPartBody>
        <w:p w:rsidR="00000000" w:rsidRDefault="00863B23" w:rsidP="00863B23">
          <w:pPr>
            <w:pStyle w:val="818D77FD96A94F5BBF4290BFFE6CF0D5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4F2CA125A8404B4AB6349A8EFA3E340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F64E671-02BE-4BF1-BAC0-AAB3ED9D8638}"/>
      </w:docPartPr>
      <w:docPartBody>
        <w:p w:rsidR="00000000" w:rsidRDefault="00863B23" w:rsidP="00863B23">
          <w:pPr>
            <w:pStyle w:val="4F2CA125A8404B4AB6349A8EFA3E3403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B23"/>
    <w:rsid w:val="0086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863B23"/>
    <w:rPr>
      <w:color w:val="808080"/>
    </w:rPr>
  </w:style>
  <w:style w:type="paragraph" w:customStyle="1" w:styleId="E82791D3448C4E42B56187D6E2ACB94A">
    <w:name w:val="E82791D3448C4E42B56187D6E2ACB94A"/>
    <w:rsid w:val="00863B23"/>
  </w:style>
  <w:style w:type="paragraph" w:customStyle="1" w:styleId="76A11AA072DB4B09A0C08AD145AB311F">
    <w:name w:val="76A11AA072DB4B09A0C08AD145AB311F"/>
    <w:rsid w:val="00863B23"/>
  </w:style>
  <w:style w:type="paragraph" w:customStyle="1" w:styleId="5885DAC133D740989AB7E7307E2F1C90">
    <w:name w:val="5885DAC133D740989AB7E7307E2F1C90"/>
    <w:rsid w:val="00863B23"/>
  </w:style>
  <w:style w:type="paragraph" w:customStyle="1" w:styleId="E45AA694CA49466C886DF153117471E6">
    <w:name w:val="E45AA694CA49466C886DF153117471E6"/>
    <w:rsid w:val="00863B23"/>
  </w:style>
  <w:style w:type="paragraph" w:customStyle="1" w:styleId="DCE65A849E124902BC9E7035157A9FE5">
    <w:name w:val="DCE65A849E124902BC9E7035157A9FE5"/>
    <w:rsid w:val="00863B23"/>
  </w:style>
  <w:style w:type="paragraph" w:customStyle="1" w:styleId="DC7DAD6D48DA4E1F9DFCF6E90C74E46C">
    <w:name w:val="DC7DAD6D48DA4E1F9DFCF6E90C74E46C"/>
    <w:rsid w:val="00863B23"/>
  </w:style>
  <w:style w:type="paragraph" w:customStyle="1" w:styleId="8E95885243A6400EA85DC84C64977732">
    <w:name w:val="8E95885243A6400EA85DC84C64977732"/>
    <w:rsid w:val="00863B23"/>
  </w:style>
  <w:style w:type="paragraph" w:customStyle="1" w:styleId="1BEC6FD643A1422AA6F62200463F22F3">
    <w:name w:val="1BEC6FD643A1422AA6F62200463F22F3"/>
    <w:rsid w:val="00863B23"/>
  </w:style>
  <w:style w:type="paragraph" w:customStyle="1" w:styleId="8CB2F60D59EB4FD08386991418D9E6C3">
    <w:name w:val="8CB2F60D59EB4FD08386991418D9E6C3"/>
    <w:rsid w:val="00863B23"/>
  </w:style>
  <w:style w:type="paragraph" w:customStyle="1" w:styleId="76AB947B91224DF590AD54AACCCE2081">
    <w:name w:val="76AB947B91224DF590AD54AACCCE2081"/>
    <w:rsid w:val="00863B23"/>
  </w:style>
  <w:style w:type="paragraph" w:customStyle="1" w:styleId="A74B10EC7ECD4E67A4F81B1EA5C7B8A9">
    <w:name w:val="A74B10EC7ECD4E67A4F81B1EA5C7B8A9"/>
    <w:rsid w:val="00863B23"/>
  </w:style>
  <w:style w:type="paragraph" w:customStyle="1" w:styleId="85168F98C8674D9BBF8D6067BD346E6B">
    <w:name w:val="85168F98C8674D9BBF8D6067BD346E6B"/>
    <w:rsid w:val="00863B23"/>
  </w:style>
  <w:style w:type="paragraph" w:customStyle="1" w:styleId="68ECE72D3FC34D5CA0D7575538287D15">
    <w:name w:val="68ECE72D3FC34D5CA0D7575538287D15"/>
    <w:rsid w:val="00863B23"/>
  </w:style>
  <w:style w:type="paragraph" w:customStyle="1" w:styleId="7EBAB767827242DBBC0E39001D3A4AB1">
    <w:name w:val="7EBAB767827242DBBC0E39001D3A4AB1"/>
    <w:rsid w:val="00863B23"/>
  </w:style>
  <w:style w:type="paragraph" w:customStyle="1" w:styleId="19D05F744964482895381DE478EF7473">
    <w:name w:val="19D05F744964482895381DE478EF7473"/>
    <w:rsid w:val="00863B23"/>
  </w:style>
  <w:style w:type="paragraph" w:customStyle="1" w:styleId="F4AF5A2B10464EEA93A325E8E1F8538F">
    <w:name w:val="F4AF5A2B10464EEA93A325E8E1F8538F"/>
    <w:rsid w:val="00863B23"/>
  </w:style>
  <w:style w:type="paragraph" w:customStyle="1" w:styleId="BEA8F4DE85294C3D9D3F199CA767A7D6">
    <w:name w:val="BEA8F4DE85294C3D9D3F199CA767A7D6"/>
    <w:rsid w:val="00863B23"/>
  </w:style>
  <w:style w:type="paragraph" w:customStyle="1" w:styleId="7056DF03AF2448D7A9ABFC966ECC1E1C">
    <w:name w:val="7056DF03AF2448D7A9ABFC966ECC1E1C"/>
    <w:rsid w:val="00863B23"/>
  </w:style>
  <w:style w:type="paragraph" w:customStyle="1" w:styleId="C7B8C2A8B71E40A0BA4C983EC5C6D8B7">
    <w:name w:val="C7B8C2A8B71E40A0BA4C983EC5C6D8B7"/>
    <w:rsid w:val="00863B23"/>
  </w:style>
  <w:style w:type="paragraph" w:customStyle="1" w:styleId="AAB5889DB5834E8AB567706F2238F149">
    <w:name w:val="AAB5889DB5834E8AB567706F2238F149"/>
    <w:rsid w:val="00863B23"/>
  </w:style>
  <w:style w:type="paragraph" w:customStyle="1" w:styleId="797B143DE66645D2AFD8328926250005">
    <w:name w:val="797B143DE66645D2AFD8328926250005"/>
    <w:rsid w:val="00863B23"/>
  </w:style>
  <w:style w:type="paragraph" w:customStyle="1" w:styleId="60990F133BE84FE4B3FB3C5EE92DF111">
    <w:name w:val="60990F133BE84FE4B3FB3C5EE92DF111"/>
    <w:rsid w:val="00863B23"/>
  </w:style>
  <w:style w:type="paragraph" w:customStyle="1" w:styleId="73C709C8EC9E470D887F0BBFF1C7BC22">
    <w:name w:val="73C709C8EC9E470D887F0BBFF1C7BC22"/>
    <w:rsid w:val="00863B23"/>
  </w:style>
  <w:style w:type="paragraph" w:customStyle="1" w:styleId="60C5A2C3C5F6408AB0D6F32FF455771D">
    <w:name w:val="60C5A2C3C5F6408AB0D6F32FF455771D"/>
    <w:rsid w:val="00863B23"/>
  </w:style>
  <w:style w:type="paragraph" w:customStyle="1" w:styleId="27BB53E487104685A1775FE20FEE909B">
    <w:name w:val="27BB53E487104685A1775FE20FEE909B"/>
    <w:rsid w:val="00863B23"/>
  </w:style>
  <w:style w:type="paragraph" w:customStyle="1" w:styleId="8D0F8B63A432497FBD747D20DB0ABF3B">
    <w:name w:val="8D0F8B63A432497FBD747D20DB0ABF3B"/>
    <w:rsid w:val="00863B23"/>
  </w:style>
  <w:style w:type="paragraph" w:customStyle="1" w:styleId="392D0DB2349C4CF78792B71BDBDDB2F2">
    <w:name w:val="392D0DB2349C4CF78792B71BDBDDB2F2"/>
    <w:rsid w:val="00863B23"/>
  </w:style>
  <w:style w:type="paragraph" w:customStyle="1" w:styleId="818D77FD96A94F5BBF4290BFFE6CF0D5">
    <w:name w:val="818D77FD96A94F5BBF4290BFFE6CF0D5"/>
    <w:rsid w:val="00863B23"/>
  </w:style>
  <w:style w:type="paragraph" w:customStyle="1" w:styleId="4F2CA125A8404B4AB6349A8EFA3E3403">
    <w:name w:val="4F2CA125A8404B4AB6349A8EFA3E3403"/>
    <w:rsid w:val="00863B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32CF3B-C1C5-431E-98AC-5540E4C08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Osakeyhtiön ylimääräisen yhtiökokouksen pöytäkirja</dc:title>
  <dc:subject/>
  <dc:creator>Dokumenttipohja.fi</dc:creator>
  <cp:lastModifiedBy/>
  <cp:revision>1</cp:revision>
  <dcterms:created xsi:type="dcterms:W3CDTF">2018-07-31T13:10:00Z</dcterms:created>
  <dcterms:modified xsi:type="dcterms:W3CDTF">2018-07-31T13:16:00Z</dcterms:modified>
  <dc:description>Ilmainen asiakirjapohja: https://dokumenttipohja.fi/pohjat/osakeyhtio-ylimaarainen-yhtiokokous-poytakirja/ – Sähköinen allekirjoitus pankkitunnuksilla: https://helppoallekirjoitus.fi/ (1,49 € / allekirjoitus)</dc:description>
</cp:coreProperties>
</file>