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LeiptekstiChar"/>
          <w:lang w:val="fi-FI"/>
        </w:rPr>
        <w:id w:val="-1717879348"/>
        <w:placeholder>
          <w:docPart w:val="1EB9FE04E36F47F4B26ACE50F3DCE14D"/>
        </w:placeholder>
        <w:showingPlcHdr/>
      </w:sdtPr>
      <w:sdtEndPr>
        <w:rPr>
          <w:rStyle w:val="Kappaleenoletusfontti"/>
        </w:rPr>
      </w:sdtEndPr>
      <w:sdtContent>
        <w:p w14:paraId="5E76A5D1" w14:textId="77777777" w:rsidR="000F0DEF" w:rsidRPr="002F5EFC" w:rsidRDefault="000F0DEF" w:rsidP="000F0DEF">
          <w:pPr>
            <w:pStyle w:val="Leipteksti"/>
            <w:rPr>
              <w:lang w:val="fi-FI"/>
            </w:rPr>
          </w:pPr>
          <w:r w:rsidRPr="002F5EFC">
            <w:rPr>
              <w:rStyle w:val="Paikkamerkkiteksti"/>
              <w:lang w:val="fi-FI"/>
            </w:rPr>
            <w:t>[Tarjouksen vastaanottaja]</w:t>
          </w:r>
        </w:p>
      </w:sdtContent>
    </w:sdt>
    <w:sdt>
      <w:sdtPr>
        <w:rPr>
          <w:rStyle w:val="LeiptekstiChar"/>
          <w:lang w:val="fi-FI"/>
        </w:rPr>
        <w:id w:val="1061834914"/>
        <w:placeholder>
          <w:docPart w:val="91933A42A83D4B7F8185AE6C2D633F3B"/>
        </w:placeholder>
        <w:showingPlcHdr/>
      </w:sdtPr>
      <w:sdtEndPr>
        <w:rPr>
          <w:rStyle w:val="Kappaleenoletusfontti"/>
        </w:rPr>
      </w:sdtEndPr>
      <w:sdtContent>
        <w:p w14:paraId="08C428C2" w14:textId="77777777" w:rsidR="000F0DEF" w:rsidRPr="002F5EFC" w:rsidRDefault="000F0DEF" w:rsidP="000F0DEF">
          <w:pPr>
            <w:pStyle w:val="Leipteksti"/>
            <w:rPr>
              <w:lang w:val="fi-FI"/>
            </w:rPr>
          </w:pPr>
          <w:r w:rsidRPr="002F5EFC">
            <w:rPr>
              <w:rStyle w:val="Paikkamerkkiteksti"/>
              <w:lang w:val="fi-FI"/>
            </w:rPr>
            <w:t>[Osoite]</w:t>
          </w:r>
        </w:p>
      </w:sdtContent>
    </w:sdt>
    <w:sdt>
      <w:sdtPr>
        <w:rPr>
          <w:rStyle w:val="LeiptekstiChar"/>
          <w:lang w:val="fi-FI"/>
        </w:rPr>
        <w:id w:val="-57174257"/>
        <w:placeholder>
          <w:docPart w:val="B6F6FC1BF0384B5DBC3E3DCEFF0B8BC5"/>
        </w:placeholder>
        <w:showingPlcHdr/>
      </w:sdtPr>
      <w:sdtEndPr>
        <w:rPr>
          <w:rStyle w:val="Kappaleenoletusfontti"/>
        </w:rPr>
      </w:sdtEndPr>
      <w:sdtContent>
        <w:p w14:paraId="685C482E" w14:textId="77777777" w:rsidR="000F0DEF" w:rsidRPr="002F5EFC" w:rsidRDefault="000F0DEF" w:rsidP="000F0DEF">
          <w:pPr>
            <w:pStyle w:val="Leipteksti"/>
            <w:rPr>
              <w:lang w:val="fi-FI"/>
            </w:rPr>
          </w:pPr>
          <w:r w:rsidRPr="002F5EFC">
            <w:rPr>
              <w:rStyle w:val="Paikkamerkkiteksti"/>
              <w:lang w:val="fi-FI"/>
            </w:rPr>
            <w:t>[Postinumero ja -toimipaikka]</w:t>
          </w:r>
        </w:p>
      </w:sdtContent>
    </w:sdt>
    <w:p w14:paraId="118A9B84" w14:textId="77777777" w:rsidR="00355303" w:rsidRPr="002F5EFC" w:rsidRDefault="00355303" w:rsidP="006E3AF7">
      <w:pPr>
        <w:pStyle w:val="Sisluet1"/>
      </w:pPr>
    </w:p>
    <w:p w14:paraId="0D7CDCF1" w14:textId="24B4507C" w:rsidR="00355303" w:rsidRPr="002F5EFC" w:rsidRDefault="000F0DEF" w:rsidP="000F0DEF">
      <w:pPr>
        <w:pStyle w:val="Otsikko1"/>
      </w:pPr>
      <w:r w:rsidRPr="002F5EFC">
        <w:t>Myyntitarjous</w:t>
      </w:r>
    </w:p>
    <w:p w14:paraId="0A34AFB1" w14:textId="77777777" w:rsidR="00355303" w:rsidRPr="002F5EFC" w:rsidRDefault="00355303" w:rsidP="00355303">
      <w:pPr>
        <w:pStyle w:val="Leipteksti"/>
        <w:rPr>
          <w:lang w:val="fi-FI"/>
        </w:rPr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402"/>
        <w:gridCol w:w="426"/>
        <w:gridCol w:w="3543"/>
      </w:tblGrid>
      <w:tr w:rsidR="007A187B" w:rsidRPr="002F5EFC" w14:paraId="52BD3382" w14:textId="77777777" w:rsidTr="007A187B">
        <w:tc>
          <w:tcPr>
            <w:tcW w:w="10201" w:type="dxa"/>
            <w:gridSpan w:val="4"/>
          </w:tcPr>
          <w:p w14:paraId="7D8AD93F" w14:textId="77777777" w:rsidR="007A187B" w:rsidRPr="002F5EFC" w:rsidRDefault="007A187B" w:rsidP="000F0DEF">
            <w:pPr>
              <w:pStyle w:val="Otsikko2"/>
            </w:pPr>
          </w:p>
        </w:tc>
      </w:tr>
      <w:tr w:rsidR="000F0DEF" w:rsidRPr="002F5EFC" w14:paraId="1297A0A6" w14:textId="77777777" w:rsidTr="007A187B">
        <w:tc>
          <w:tcPr>
            <w:tcW w:w="10201" w:type="dxa"/>
            <w:gridSpan w:val="4"/>
          </w:tcPr>
          <w:p w14:paraId="470E81D5" w14:textId="468AF3B2" w:rsidR="000F0DEF" w:rsidRPr="002F5EFC" w:rsidRDefault="000F0DEF" w:rsidP="000F0DEF">
            <w:pPr>
              <w:pStyle w:val="Otsikko2"/>
            </w:pPr>
            <w:r w:rsidRPr="002F5EFC">
              <w:t>Kohde</w:t>
            </w:r>
          </w:p>
        </w:tc>
      </w:tr>
      <w:tr w:rsidR="00355303" w:rsidRPr="002F5EFC" w14:paraId="38C49270" w14:textId="77777777" w:rsidTr="007A187B">
        <w:tc>
          <w:tcPr>
            <w:tcW w:w="2830" w:type="dxa"/>
          </w:tcPr>
          <w:p w14:paraId="5DFAB2BB" w14:textId="77777777" w:rsidR="00355303" w:rsidRPr="002F5EFC" w:rsidRDefault="00355303" w:rsidP="000F0DEF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  <w:lang w:val="fi-FI"/>
              </w:rPr>
              <w:id w:val="572784890"/>
              <w:placeholder>
                <w:docPart w:val="1391D4EBA78C4ED79AC33666371B617C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75A79323" w14:textId="3EFF608D" w:rsidR="00355303" w:rsidRPr="002F5EFC" w:rsidRDefault="000F0DEF" w:rsidP="000F0DEF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 w:rsidRPr="002F5EFC">
                  <w:rPr>
                    <w:rStyle w:val="LeiptekstiChar"/>
                    <w:lang w:val="fi-FI"/>
                  </w:rPr>
                  <w:t>[Lisää tiedot tarjouksen kohteesta.]</w:t>
                </w:r>
              </w:p>
            </w:sdtContent>
          </w:sdt>
        </w:tc>
      </w:tr>
      <w:tr w:rsidR="00355303" w:rsidRPr="002F5EFC" w14:paraId="6D1A065C" w14:textId="77777777" w:rsidTr="007A187B">
        <w:tc>
          <w:tcPr>
            <w:tcW w:w="2830" w:type="dxa"/>
          </w:tcPr>
          <w:p w14:paraId="68329BBE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788DA5AE" w14:textId="77777777" w:rsidR="00355303" w:rsidRPr="002F5EFC" w:rsidRDefault="00355303" w:rsidP="00FF333A"/>
        </w:tc>
      </w:tr>
      <w:tr w:rsidR="007A187B" w:rsidRPr="002F5EFC" w14:paraId="5443A2BD" w14:textId="77777777" w:rsidTr="007A187B">
        <w:tc>
          <w:tcPr>
            <w:tcW w:w="2830" w:type="dxa"/>
          </w:tcPr>
          <w:p w14:paraId="67EF49A7" w14:textId="77777777" w:rsidR="007A187B" w:rsidRPr="002F5EFC" w:rsidRDefault="007A187B" w:rsidP="00FF333A"/>
        </w:tc>
        <w:tc>
          <w:tcPr>
            <w:tcW w:w="7371" w:type="dxa"/>
            <w:gridSpan w:val="3"/>
          </w:tcPr>
          <w:p w14:paraId="61E9753D" w14:textId="77777777" w:rsidR="007A187B" w:rsidRPr="002F5EFC" w:rsidRDefault="007A187B" w:rsidP="00FF333A"/>
        </w:tc>
      </w:tr>
      <w:tr w:rsidR="007A187B" w:rsidRPr="002F5EFC" w14:paraId="6C8AEE7F" w14:textId="77777777" w:rsidTr="007A187B">
        <w:tc>
          <w:tcPr>
            <w:tcW w:w="2830" w:type="dxa"/>
          </w:tcPr>
          <w:p w14:paraId="52D74D75" w14:textId="77777777" w:rsidR="007A187B" w:rsidRPr="002F5EFC" w:rsidRDefault="007A187B" w:rsidP="00FF333A"/>
        </w:tc>
        <w:tc>
          <w:tcPr>
            <w:tcW w:w="7371" w:type="dxa"/>
            <w:gridSpan w:val="3"/>
          </w:tcPr>
          <w:p w14:paraId="28C36F20" w14:textId="77777777" w:rsidR="007A187B" w:rsidRPr="002F5EFC" w:rsidRDefault="007A187B" w:rsidP="00FF333A"/>
        </w:tc>
      </w:tr>
      <w:tr w:rsidR="000F0DEF" w:rsidRPr="002F5EFC" w14:paraId="2A8990B5" w14:textId="77777777" w:rsidTr="007A187B">
        <w:tc>
          <w:tcPr>
            <w:tcW w:w="10201" w:type="dxa"/>
            <w:gridSpan w:val="4"/>
          </w:tcPr>
          <w:p w14:paraId="44C3E734" w14:textId="6C69BD49" w:rsidR="000F0DEF" w:rsidRPr="002F5EFC" w:rsidRDefault="000F0DEF" w:rsidP="000F0DEF">
            <w:pPr>
              <w:pStyle w:val="Otsikko2"/>
            </w:pPr>
            <w:r w:rsidRPr="002F5EFC">
              <w:t>Kauppaehdot</w:t>
            </w:r>
          </w:p>
        </w:tc>
      </w:tr>
      <w:tr w:rsidR="00355303" w:rsidRPr="002F5EFC" w14:paraId="0928350B" w14:textId="77777777" w:rsidTr="007A187B">
        <w:tc>
          <w:tcPr>
            <w:tcW w:w="2830" w:type="dxa"/>
          </w:tcPr>
          <w:p w14:paraId="7A8128EC" w14:textId="77777777" w:rsidR="00355303" w:rsidRPr="002F5EFC" w:rsidRDefault="00355303" w:rsidP="000F0DEF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  <w:lang w:val="fi-FI"/>
              </w:rPr>
              <w:id w:val="-2083593837"/>
              <w:placeholder>
                <w:docPart w:val="74338CAF59BB4D379C6323313780DBFD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480BD647" w14:textId="57DFA0D0" w:rsidR="00355303" w:rsidRPr="002F5EFC" w:rsidRDefault="000F0DEF" w:rsidP="000F0DEF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 w:rsidRPr="002F5EFC">
                  <w:rPr>
                    <w:rStyle w:val="LeiptekstiChar"/>
                    <w:lang w:val="fi-FI"/>
                  </w:rPr>
                  <w:t xml:space="preserve">[Lisää kauppaehdot. </w:t>
                </w:r>
                <w:r w:rsidRPr="002F5EFC">
                  <w:rPr>
                    <w:rStyle w:val="LeiptekstiChar"/>
                    <w:highlight w:val="yellow"/>
                    <w:lang w:val="fi-FI"/>
                  </w:rPr>
                  <w:t>Esim. hinta, toimitusaika, takuu yms.]</w:t>
                </w:r>
              </w:p>
            </w:sdtContent>
          </w:sdt>
        </w:tc>
      </w:tr>
      <w:tr w:rsidR="00355303" w:rsidRPr="002F5EFC" w14:paraId="0ED763ED" w14:textId="77777777" w:rsidTr="007A187B">
        <w:tc>
          <w:tcPr>
            <w:tcW w:w="2830" w:type="dxa"/>
          </w:tcPr>
          <w:p w14:paraId="668792E7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7A1B92B0" w14:textId="77777777" w:rsidR="00355303" w:rsidRPr="002F5EFC" w:rsidRDefault="00355303" w:rsidP="00FF333A"/>
        </w:tc>
        <w:bookmarkStart w:id="0" w:name="_GoBack"/>
        <w:bookmarkEnd w:id="0"/>
      </w:tr>
      <w:tr w:rsidR="007A187B" w:rsidRPr="002F5EFC" w14:paraId="29A73261" w14:textId="77777777" w:rsidTr="007A187B">
        <w:tc>
          <w:tcPr>
            <w:tcW w:w="2830" w:type="dxa"/>
          </w:tcPr>
          <w:p w14:paraId="08E82753" w14:textId="77777777" w:rsidR="007A187B" w:rsidRPr="002F5EFC" w:rsidRDefault="007A187B" w:rsidP="00FF333A"/>
        </w:tc>
        <w:tc>
          <w:tcPr>
            <w:tcW w:w="7371" w:type="dxa"/>
            <w:gridSpan w:val="3"/>
          </w:tcPr>
          <w:p w14:paraId="4D3948B5" w14:textId="77777777" w:rsidR="007A187B" w:rsidRPr="002F5EFC" w:rsidRDefault="007A187B" w:rsidP="00FF333A"/>
        </w:tc>
      </w:tr>
      <w:tr w:rsidR="007A187B" w:rsidRPr="002F5EFC" w14:paraId="6688ECD1" w14:textId="77777777" w:rsidTr="007A187B">
        <w:tc>
          <w:tcPr>
            <w:tcW w:w="2830" w:type="dxa"/>
          </w:tcPr>
          <w:p w14:paraId="2E7342D4" w14:textId="77777777" w:rsidR="007A187B" w:rsidRPr="002F5EFC" w:rsidRDefault="007A187B" w:rsidP="00FF333A"/>
        </w:tc>
        <w:tc>
          <w:tcPr>
            <w:tcW w:w="7371" w:type="dxa"/>
            <w:gridSpan w:val="3"/>
          </w:tcPr>
          <w:p w14:paraId="16D78EAB" w14:textId="77777777" w:rsidR="007A187B" w:rsidRPr="002F5EFC" w:rsidRDefault="007A187B" w:rsidP="00FF333A"/>
        </w:tc>
      </w:tr>
      <w:tr w:rsidR="007A187B" w:rsidRPr="002F5EFC" w14:paraId="053C6DA1" w14:textId="77777777" w:rsidTr="007A187B">
        <w:tc>
          <w:tcPr>
            <w:tcW w:w="10201" w:type="dxa"/>
            <w:gridSpan w:val="4"/>
          </w:tcPr>
          <w:p w14:paraId="2A5B2237" w14:textId="14B524F4" w:rsidR="007A187B" w:rsidRPr="002F5EFC" w:rsidRDefault="007A187B" w:rsidP="007A187B">
            <w:pPr>
              <w:pStyle w:val="Otsikko2"/>
            </w:pPr>
            <w:r w:rsidRPr="002F5EFC">
              <w:t>Voimassaoloaika</w:t>
            </w:r>
          </w:p>
        </w:tc>
      </w:tr>
      <w:tr w:rsidR="00355303" w:rsidRPr="002F5EFC" w14:paraId="18ABF96D" w14:textId="77777777" w:rsidTr="007A187B">
        <w:tc>
          <w:tcPr>
            <w:tcW w:w="2830" w:type="dxa"/>
          </w:tcPr>
          <w:p w14:paraId="7A465E33" w14:textId="77777777" w:rsidR="00355303" w:rsidRPr="002F5EFC" w:rsidRDefault="00355303" w:rsidP="007A187B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  <w:lang w:val="fi-FI"/>
              </w:rPr>
              <w:id w:val="1969470782"/>
              <w:placeholder>
                <w:docPart w:val="DE992F645E304E7A9FCAD864045F732D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7898CAE0" w14:textId="4DD458CC" w:rsidR="00355303" w:rsidRPr="002F5EFC" w:rsidRDefault="007A187B" w:rsidP="007A187B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 w:rsidRPr="002F5EFC">
                  <w:rPr>
                    <w:rStyle w:val="Paikkamerkkiteksti"/>
                    <w:lang w:val="fi-FI"/>
                  </w:rPr>
                  <w:t>[Lisää tarjouksen voimassaoloaika.]</w:t>
                </w:r>
              </w:p>
            </w:sdtContent>
          </w:sdt>
        </w:tc>
      </w:tr>
      <w:tr w:rsidR="00355303" w:rsidRPr="002F5EFC" w14:paraId="4A577732" w14:textId="77777777" w:rsidTr="007A187B">
        <w:tc>
          <w:tcPr>
            <w:tcW w:w="2830" w:type="dxa"/>
          </w:tcPr>
          <w:p w14:paraId="188C7C6D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608E336B" w14:textId="77777777" w:rsidR="00355303" w:rsidRPr="002F5EFC" w:rsidRDefault="00355303" w:rsidP="00FF333A"/>
        </w:tc>
      </w:tr>
      <w:tr w:rsidR="007A187B" w:rsidRPr="002F5EFC" w14:paraId="708C39D7" w14:textId="77777777" w:rsidTr="007A187B">
        <w:tc>
          <w:tcPr>
            <w:tcW w:w="2830" w:type="dxa"/>
          </w:tcPr>
          <w:p w14:paraId="6BBDD0FC" w14:textId="77777777" w:rsidR="007A187B" w:rsidRPr="002F5EFC" w:rsidRDefault="007A187B" w:rsidP="00FF333A"/>
        </w:tc>
        <w:tc>
          <w:tcPr>
            <w:tcW w:w="7371" w:type="dxa"/>
            <w:gridSpan w:val="3"/>
          </w:tcPr>
          <w:p w14:paraId="6C075672" w14:textId="77777777" w:rsidR="007A187B" w:rsidRPr="002F5EFC" w:rsidRDefault="007A187B" w:rsidP="00FF333A"/>
        </w:tc>
      </w:tr>
      <w:tr w:rsidR="007A187B" w:rsidRPr="002F5EFC" w14:paraId="1DD3D0A1" w14:textId="77777777" w:rsidTr="007A187B">
        <w:tc>
          <w:tcPr>
            <w:tcW w:w="2830" w:type="dxa"/>
          </w:tcPr>
          <w:p w14:paraId="1045CC50" w14:textId="77777777" w:rsidR="007A187B" w:rsidRPr="002F5EFC" w:rsidRDefault="007A187B" w:rsidP="00FF333A"/>
        </w:tc>
        <w:tc>
          <w:tcPr>
            <w:tcW w:w="7371" w:type="dxa"/>
            <w:gridSpan w:val="3"/>
          </w:tcPr>
          <w:p w14:paraId="60BBC079" w14:textId="77777777" w:rsidR="007A187B" w:rsidRPr="002F5EFC" w:rsidRDefault="007A187B" w:rsidP="00FF333A"/>
        </w:tc>
      </w:tr>
      <w:tr w:rsidR="007A187B" w:rsidRPr="002F5EFC" w14:paraId="0F22E0A8" w14:textId="77777777" w:rsidTr="007A187B">
        <w:tc>
          <w:tcPr>
            <w:tcW w:w="10201" w:type="dxa"/>
            <w:gridSpan w:val="4"/>
          </w:tcPr>
          <w:p w14:paraId="33CE5F18" w14:textId="763123C8" w:rsidR="007A187B" w:rsidRPr="002F5EFC" w:rsidRDefault="007A187B" w:rsidP="007A187B">
            <w:pPr>
              <w:pStyle w:val="Otsikko2"/>
            </w:pPr>
            <w:r w:rsidRPr="002F5EFC">
              <w:t>Allekirjoitus</w:t>
            </w:r>
          </w:p>
        </w:tc>
      </w:tr>
      <w:tr w:rsidR="00355303" w:rsidRPr="002F5EFC" w14:paraId="726556D2" w14:textId="77777777" w:rsidTr="007A187B">
        <w:tc>
          <w:tcPr>
            <w:tcW w:w="2830" w:type="dxa"/>
          </w:tcPr>
          <w:p w14:paraId="481144B4" w14:textId="77777777" w:rsidR="00355303" w:rsidRPr="002F5EFC" w:rsidRDefault="00355303" w:rsidP="007A187B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  <w:lang w:val="fi-FI"/>
              </w:rPr>
              <w:id w:val="-439376558"/>
              <w:placeholder>
                <w:docPart w:val="B5A972B3708442A7A5F40B4C0BE8C0B7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598585A8" w14:textId="755234D0" w:rsidR="00355303" w:rsidRPr="002F5EFC" w:rsidRDefault="007A187B" w:rsidP="007A187B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 w:rsidRPr="002F5EFC">
                  <w:rPr>
                    <w:rStyle w:val="Paikkamerkkiteksti"/>
                    <w:lang w:val="fi-FI"/>
                  </w:rPr>
                  <w:t>[Paikka ja aika]</w:t>
                </w:r>
              </w:p>
            </w:sdtContent>
          </w:sdt>
        </w:tc>
      </w:tr>
      <w:tr w:rsidR="00355303" w:rsidRPr="002F5EFC" w14:paraId="716EC81D" w14:textId="77777777" w:rsidTr="007A187B">
        <w:tc>
          <w:tcPr>
            <w:tcW w:w="2830" w:type="dxa"/>
          </w:tcPr>
          <w:p w14:paraId="34C0997F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5BCD637E" w14:textId="77777777" w:rsidR="00355303" w:rsidRPr="002F5EFC" w:rsidRDefault="00355303" w:rsidP="00FF333A"/>
        </w:tc>
      </w:tr>
      <w:tr w:rsidR="007A187B" w:rsidRPr="002F5EFC" w14:paraId="5A3E0843" w14:textId="77777777" w:rsidTr="007A187B">
        <w:tc>
          <w:tcPr>
            <w:tcW w:w="2830" w:type="dxa"/>
          </w:tcPr>
          <w:p w14:paraId="0F6C7D03" w14:textId="77777777" w:rsidR="007A187B" w:rsidRPr="002F5EFC" w:rsidRDefault="007A187B" w:rsidP="00FF333A"/>
        </w:tc>
        <w:tc>
          <w:tcPr>
            <w:tcW w:w="7371" w:type="dxa"/>
            <w:gridSpan w:val="3"/>
          </w:tcPr>
          <w:p w14:paraId="50049111" w14:textId="77777777" w:rsidR="007A187B" w:rsidRPr="002F5EFC" w:rsidRDefault="007A187B" w:rsidP="00FF333A"/>
        </w:tc>
      </w:tr>
      <w:tr w:rsidR="007A187B" w:rsidRPr="002F5EFC" w14:paraId="4ED92ABB" w14:textId="77777777" w:rsidTr="007A187B">
        <w:tc>
          <w:tcPr>
            <w:tcW w:w="2830" w:type="dxa"/>
          </w:tcPr>
          <w:p w14:paraId="41FFFD97" w14:textId="77777777" w:rsidR="007A187B" w:rsidRPr="002F5EFC" w:rsidRDefault="007A187B" w:rsidP="007A187B">
            <w:pPr>
              <w:pStyle w:val="Leipteksti"/>
              <w:rPr>
                <w:lang w:val="fi-F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sdt>
            <w:sdtPr>
              <w:rPr>
                <w:rStyle w:val="LeiptekstiChar"/>
                <w:lang w:val="fi-FI"/>
              </w:rPr>
              <w:id w:val="-1376150495"/>
              <w:placeholder>
                <w:docPart w:val="B2359A03319A4B088F1A01887604953B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44279DE3" w14:textId="598D5640" w:rsidR="007A187B" w:rsidRPr="002F5EFC" w:rsidRDefault="007A187B" w:rsidP="007A187B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 w:rsidRPr="002F5EFC">
                  <w:rPr>
                    <w:rStyle w:val="Paikkamerkkiteksti"/>
                    <w:lang w:val="fi-FI"/>
                  </w:rPr>
                  <w:t>[Myyntitarjouksen laatija]</w:t>
                </w:r>
              </w:p>
            </w:sdtContent>
          </w:sdt>
        </w:tc>
        <w:tc>
          <w:tcPr>
            <w:tcW w:w="426" w:type="dxa"/>
          </w:tcPr>
          <w:p w14:paraId="3EE0F22B" w14:textId="77777777" w:rsidR="007A187B" w:rsidRPr="002F5EFC" w:rsidRDefault="007A187B" w:rsidP="007A187B">
            <w:pPr>
              <w:pStyle w:val="Leipteksti"/>
              <w:rPr>
                <w:lang w:val="fi-FI"/>
              </w:rPr>
            </w:pPr>
          </w:p>
        </w:tc>
        <w:tc>
          <w:tcPr>
            <w:tcW w:w="3543" w:type="dxa"/>
          </w:tcPr>
          <w:p w14:paraId="14B069D7" w14:textId="0805089A" w:rsidR="007A187B" w:rsidRPr="002F5EFC" w:rsidRDefault="007A187B" w:rsidP="007A187B">
            <w:pPr>
              <w:pStyle w:val="Leipteksti"/>
              <w:rPr>
                <w:lang w:val="fi-FI"/>
              </w:rPr>
            </w:pPr>
          </w:p>
        </w:tc>
      </w:tr>
      <w:tr w:rsidR="007A187B" w:rsidRPr="002F5EFC" w14:paraId="6F73C74B" w14:textId="77777777" w:rsidTr="007A187B">
        <w:tc>
          <w:tcPr>
            <w:tcW w:w="2830" w:type="dxa"/>
          </w:tcPr>
          <w:p w14:paraId="75440AD2" w14:textId="77777777" w:rsidR="007A187B" w:rsidRPr="002F5EFC" w:rsidRDefault="007A187B" w:rsidP="007A187B">
            <w:pPr>
              <w:pStyle w:val="Leipteksti"/>
              <w:rPr>
                <w:lang w:val="fi-FI"/>
              </w:rPr>
            </w:pPr>
          </w:p>
        </w:tc>
        <w:tc>
          <w:tcPr>
            <w:tcW w:w="3402" w:type="dxa"/>
          </w:tcPr>
          <w:sdt>
            <w:sdtPr>
              <w:rPr>
                <w:rStyle w:val="LeiptekstiChar"/>
                <w:lang w:val="fi-FI"/>
              </w:rPr>
              <w:id w:val="1779379522"/>
              <w:placeholder>
                <w:docPart w:val="B40C393D00D948FCA971DF14872BFFB3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4E601399" w14:textId="2A1F506C" w:rsidR="007A187B" w:rsidRPr="002F5EFC" w:rsidRDefault="007A187B" w:rsidP="007A187B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 w:rsidRPr="002F5EFC">
                  <w:rPr>
                    <w:rStyle w:val="Paikkamerkkiteksti"/>
                    <w:lang w:val="fi-FI"/>
                  </w:rPr>
                  <w:t>[Yhteystiedot]</w:t>
                </w:r>
              </w:p>
            </w:sdtContent>
          </w:sdt>
        </w:tc>
        <w:tc>
          <w:tcPr>
            <w:tcW w:w="426" w:type="dxa"/>
          </w:tcPr>
          <w:p w14:paraId="56DCB16B" w14:textId="77777777" w:rsidR="007A187B" w:rsidRPr="002F5EFC" w:rsidRDefault="007A187B" w:rsidP="00FF333A"/>
        </w:tc>
        <w:tc>
          <w:tcPr>
            <w:tcW w:w="3543" w:type="dxa"/>
          </w:tcPr>
          <w:p w14:paraId="6B8F31BB" w14:textId="77777777" w:rsidR="007A187B" w:rsidRPr="002F5EFC" w:rsidRDefault="007A187B" w:rsidP="00FF333A"/>
        </w:tc>
      </w:tr>
      <w:tr w:rsidR="00355303" w:rsidRPr="002F5EFC" w14:paraId="1B374D6E" w14:textId="77777777" w:rsidTr="007A187B">
        <w:tc>
          <w:tcPr>
            <w:tcW w:w="2830" w:type="dxa"/>
          </w:tcPr>
          <w:p w14:paraId="7C4928AA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1DA9EEB5" w14:textId="77777777" w:rsidR="00355303" w:rsidRPr="002F5EFC" w:rsidRDefault="00355303" w:rsidP="00FF333A"/>
        </w:tc>
      </w:tr>
      <w:tr w:rsidR="00355303" w:rsidRPr="002F5EFC" w14:paraId="67CA4D1B" w14:textId="77777777" w:rsidTr="007A187B">
        <w:tc>
          <w:tcPr>
            <w:tcW w:w="2830" w:type="dxa"/>
          </w:tcPr>
          <w:p w14:paraId="33A226DD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6EB9C513" w14:textId="77777777" w:rsidR="00355303" w:rsidRPr="002F5EFC" w:rsidRDefault="00355303" w:rsidP="00FF333A"/>
        </w:tc>
      </w:tr>
      <w:tr w:rsidR="00355303" w:rsidRPr="002F5EFC" w14:paraId="3BEA27A8" w14:textId="77777777" w:rsidTr="007A187B">
        <w:tc>
          <w:tcPr>
            <w:tcW w:w="2830" w:type="dxa"/>
          </w:tcPr>
          <w:p w14:paraId="56FCF187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40CAB763" w14:textId="77777777" w:rsidR="00355303" w:rsidRPr="002F5EFC" w:rsidRDefault="00355303" w:rsidP="00FF333A"/>
        </w:tc>
      </w:tr>
      <w:tr w:rsidR="00355303" w:rsidRPr="002F5EFC" w14:paraId="5875D91B" w14:textId="77777777" w:rsidTr="007A187B">
        <w:tc>
          <w:tcPr>
            <w:tcW w:w="2830" w:type="dxa"/>
          </w:tcPr>
          <w:p w14:paraId="210037F1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206EDF36" w14:textId="77777777" w:rsidR="00355303" w:rsidRPr="002F5EFC" w:rsidRDefault="00355303" w:rsidP="00FF333A"/>
        </w:tc>
      </w:tr>
      <w:tr w:rsidR="00355303" w:rsidRPr="002F5EFC" w14:paraId="7C170FDF" w14:textId="77777777" w:rsidTr="007A187B">
        <w:tc>
          <w:tcPr>
            <w:tcW w:w="2830" w:type="dxa"/>
          </w:tcPr>
          <w:p w14:paraId="3C16CD61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51D1E3A5" w14:textId="77777777" w:rsidR="00355303" w:rsidRPr="002F5EFC" w:rsidRDefault="00355303" w:rsidP="00FF333A"/>
        </w:tc>
      </w:tr>
      <w:tr w:rsidR="00355303" w:rsidRPr="002F5EFC" w14:paraId="662FBF09" w14:textId="77777777" w:rsidTr="007A187B">
        <w:tc>
          <w:tcPr>
            <w:tcW w:w="2830" w:type="dxa"/>
          </w:tcPr>
          <w:p w14:paraId="1BC8E389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04CDCCA0" w14:textId="77777777" w:rsidR="00355303" w:rsidRPr="002F5EFC" w:rsidRDefault="00355303" w:rsidP="00FF333A"/>
        </w:tc>
      </w:tr>
      <w:tr w:rsidR="00355303" w:rsidRPr="002F5EFC" w14:paraId="3B824F05" w14:textId="77777777" w:rsidTr="007A187B">
        <w:tc>
          <w:tcPr>
            <w:tcW w:w="2830" w:type="dxa"/>
          </w:tcPr>
          <w:p w14:paraId="50C09CDA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084E3635" w14:textId="77777777" w:rsidR="00355303" w:rsidRPr="002F5EFC" w:rsidRDefault="00355303" w:rsidP="00FF333A"/>
        </w:tc>
      </w:tr>
      <w:tr w:rsidR="00355303" w:rsidRPr="002F5EFC" w14:paraId="24DF0282" w14:textId="77777777" w:rsidTr="007A187B">
        <w:tc>
          <w:tcPr>
            <w:tcW w:w="2830" w:type="dxa"/>
          </w:tcPr>
          <w:p w14:paraId="111E3C66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4FFFD6C4" w14:textId="77777777" w:rsidR="00355303" w:rsidRPr="002F5EFC" w:rsidRDefault="00355303" w:rsidP="00FF333A"/>
        </w:tc>
      </w:tr>
      <w:tr w:rsidR="00355303" w:rsidRPr="002F5EFC" w14:paraId="5A3595D6" w14:textId="77777777" w:rsidTr="007A187B">
        <w:tc>
          <w:tcPr>
            <w:tcW w:w="2830" w:type="dxa"/>
          </w:tcPr>
          <w:p w14:paraId="1A6FFEE2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5591ECC8" w14:textId="77777777" w:rsidR="00355303" w:rsidRPr="002F5EFC" w:rsidRDefault="00355303" w:rsidP="00FF333A"/>
        </w:tc>
      </w:tr>
      <w:tr w:rsidR="00355303" w:rsidRPr="002F5EFC" w14:paraId="1A6FEFF4" w14:textId="77777777" w:rsidTr="007A187B">
        <w:tc>
          <w:tcPr>
            <w:tcW w:w="2830" w:type="dxa"/>
          </w:tcPr>
          <w:p w14:paraId="54C22322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36CABAE0" w14:textId="77777777" w:rsidR="00355303" w:rsidRPr="002F5EFC" w:rsidRDefault="00355303" w:rsidP="00FF333A"/>
        </w:tc>
      </w:tr>
      <w:tr w:rsidR="00355303" w:rsidRPr="002F5EFC" w14:paraId="58C1B1C9" w14:textId="77777777" w:rsidTr="007A187B">
        <w:tc>
          <w:tcPr>
            <w:tcW w:w="2830" w:type="dxa"/>
          </w:tcPr>
          <w:p w14:paraId="53552F8B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060DC16A" w14:textId="77777777" w:rsidR="00355303" w:rsidRPr="002F5EFC" w:rsidRDefault="00355303" w:rsidP="00FF333A"/>
        </w:tc>
      </w:tr>
      <w:tr w:rsidR="00355303" w:rsidRPr="002F5EFC" w14:paraId="06B99748" w14:textId="77777777" w:rsidTr="007A187B">
        <w:tc>
          <w:tcPr>
            <w:tcW w:w="2830" w:type="dxa"/>
          </w:tcPr>
          <w:p w14:paraId="19CE414A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18AB827C" w14:textId="77777777" w:rsidR="00355303" w:rsidRPr="002F5EFC" w:rsidRDefault="00355303" w:rsidP="00FF333A"/>
        </w:tc>
      </w:tr>
      <w:tr w:rsidR="00355303" w:rsidRPr="002F5EFC" w14:paraId="53CA4062" w14:textId="77777777" w:rsidTr="007A187B">
        <w:tc>
          <w:tcPr>
            <w:tcW w:w="2830" w:type="dxa"/>
          </w:tcPr>
          <w:p w14:paraId="18ED5C88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650389CC" w14:textId="77777777" w:rsidR="00355303" w:rsidRPr="002F5EFC" w:rsidRDefault="00355303" w:rsidP="00FF333A"/>
        </w:tc>
      </w:tr>
      <w:tr w:rsidR="00355303" w:rsidRPr="002F5EFC" w14:paraId="530F921E" w14:textId="77777777" w:rsidTr="007A187B">
        <w:tc>
          <w:tcPr>
            <w:tcW w:w="2830" w:type="dxa"/>
          </w:tcPr>
          <w:p w14:paraId="1114D150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66AE9824" w14:textId="77777777" w:rsidR="00355303" w:rsidRPr="002F5EFC" w:rsidRDefault="00355303" w:rsidP="00FF333A"/>
        </w:tc>
      </w:tr>
      <w:tr w:rsidR="00355303" w:rsidRPr="002F5EFC" w14:paraId="3F48DFCB" w14:textId="77777777" w:rsidTr="007A187B">
        <w:tc>
          <w:tcPr>
            <w:tcW w:w="2830" w:type="dxa"/>
          </w:tcPr>
          <w:p w14:paraId="1765581A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25F190B3" w14:textId="77777777" w:rsidR="00355303" w:rsidRPr="002F5EFC" w:rsidRDefault="00355303" w:rsidP="00FF333A"/>
        </w:tc>
      </w:tr>
      <w:tr w:rsidR="00355303" w:rsidRPr="002F5EFC" w14:paraId="6B780D43" w14:textId="77777777" w:rsidTr="007A187B">
        <w:tc>
          <w:tcPr>
            <w:tcW w:w="2830" w:type="dxa"/>
          </w:tcPr>
          <w:p w14:paraId="69BE547F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45BC7F9A" w14:textId="77777777" w:rsidR="00355303" w:rsidRPr="002F5EFC" w:rsidRDefault="00355303" w:rsidP="00FF333A"/>
        </w:tc>
      </w:tr>
      <w:tr w:rsidR="00355303" w:rsidRPr="002F5EFC" w14:paraId="634DBDF1" w14:textId="77777777" w:rsidTr="007A187B">
        <w:tc>
          <w:tcPr>
            <w:tcW w:w="2830" w:type="dxa"/>
          </w:tcPr>
          <w:p w14:paraId="77A1A6C4" w14:textId="77777777" w:rsidR="00355303" w:rsidRPr="002F5EFC" w:rsidRDefault="00355303" w:rsidP="00FF333A"/>
        </w:tc>
        <w:tc>
          <w:tcPr>
            <w:tcW w:w="7371" w:type="dxa"/>
            <w:gridSpan w:val="3"/>
          </w:tcPr>
          <w:p w14:paraId="0F87AEE8" w14:textId="77777777" w:rsidR="00355303" w:rsidRPr="002F5EFC" w:rsidRDefault="00355303" w:rsidP="00FF333A"/>
        </w:tc>
      </w:tr>
    </w:tbl>
    <w:p w14:paraId="387CA137" w14:textId="77777777" w:rsidR="00AD6D73" w:rsidRPr="002F5EFC" w:rsidRDefault="00AD6D73" w:rsidP="00355303">
      <w:pPr>
        <w:pStyle w:val="Leipteksti"/>
        <w:rPr>
          <w:lang w:val="fi-FI"/>
        </w:rPr>
      </w:pPr>
    </w:p>
    <w:p w14:paraId="20418C94" w14:textId="77777777" w:rsidR="00AD6D73" w:rsidRPr="002F5EFC" w:rsidRDefault="00AD6D73">
      <w:pPr>
        <w:rPr>
          <w:rFonts w:ascii="Arial" w:hAnsi="Arial"/>
          <w:color w:val="auto"/>
          <w:sz w:val="20"/>
        </w:rPr>
      </w:pPr>
    </w:p>
    <w:p w14:paraId="0DBADC31" w14:textId="77777777" w:rsidR="00355303" w:rsidRPr="002F5EFC" w:rsidRDefault="00355303" w:rsidP="00355303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2F5EFC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AF6FE" w14:textId="77777777" w:rsidR="00C72AC6" w:rsidRDefault="00C72AC6" w:rsidP="00E24890">
      <w:r>
        <w:separator/>
      </w:r>
    </w:p>
  </w:endnote>
  <w:endnote w:type="continuationSeparator" w:id="0">
    <w:p w14:paraId="68FEEA93" w14:textId="77777777" w:rsidR="00C72AC6" w:rsidRDefault="00C72AC6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192B1A9" w14:textId="77777777" w:rsidTr="0079437B">
      <w:tc>
        <w:tcPr>
          <w:tcW w:w="10194" w:type="dxa"/>
        </w:tcPr>
        <w:p w14:paraId="4CB5B2A1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4AB7D555" w14:textId="77777777" w:rsidTr="0079437B">
      <w:tc>
        <w:tcPr>
          <w:tcW w:w="10194" w:type="dxa"/>
        </w:tcPr>
        <w:p w14:paraId="23B6A52B" w14:textId="77777777" w:rsidR="0079437B" w:rsidRPr="00C13352" w:rsidRDefault="002F5EFC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30EB375E" w14:textId="77777777" w:rsidR="0079437B" w:rsidRPr="00C13352" w:rsidRDefault="002F5EFC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98002F6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2860C" w14:textId="77777777" w:rsidR="00C72AC6" w:rsidRDefault="00C72AC6" w:rsidP="00E24890">
      <w:r>
        <w:separator/>
      </w:r>
    </w:p>
  </w:footnote>
  <w:footnote w:type="continuationSeparator" w:id="0">
    <w:p w14:paraId="23A01105" w14:textId="77777777" w:rsidR="00C72AC6" w:rsidRDefault="00C72AC6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56A42828" w14:textId="77777777" w:rsidTr="00BC4E76">
      <w:tc>
        <w:tcPr>
          <w:tcW w:w="5216" w:type="dxa"/>
        </w:tcPr>
        <w:p w14:paraId="60CFA800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196CE60A" w14:textId="3AB724D7" w:rsidR="00AD6D73" w:rsidRPr="006A77E8" w:rsidRDefault="000F0DEF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Tarjous</w:t>
              </w:r>
            </w:p>
          </w:tc>
        </w:sdtContent>
      </w:sdt>
      <w:tc>
        <w:tcPr>
          <w:tcW w:w="1304" w:type="dxa"/>
        </w:tcPr>
        <w:p w14:paraId="01C1BF8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0DDC390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18EE47DD" w14:textId="77777777" w:rsidTr="00BC4E76">
      <w:tc>
        <w:tcPr>
          <w:tcW w:w="5216" w:type="dxa"/>
        </w:tcPr>
        <w:p w14:paraId="72A563E2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4DF5CEA2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A050EA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F108C96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19913052" w14:textId="77777777" w:rsidTr="00BC4E76">
      <w:tc>
        <w:tcPr>
          <w:tcW w:w="5216" w:type="dxa"/>
        </w:tcPr>
        <w:p w14:paraId="084795F2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D502248" w14:textId="57B730A4" w:rsidR="00AD6D73" w:rsidRPr="006A77E8" w:rsidRDefault="000F0DEF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63FF4EE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EA420F6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1F7810B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44BFE267" w14:textId="77777777" w:rsidTr="00C918E1">
      <w:tc>
        <w:tcPr>
          <w:tcW w:w="5216" w:type="dxa"/>
        </w:tcPr>
        <w:p w14:paraId="0F1DBE8D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323F334" w14:textId="0D3A8FD7" w:rsidR="00406B8A" w:rsidRPr="006A77E8" w:rsidRDefault="000F0DEF" w:rsidP="00406B8A">
              <w:pPr>
                <w:pStyle w:val="Yltunniste"/>
                <w:rPr>
                  <w:rFonts w:ascii="Arial" w:hAnsi="Arial" w:cs="Arial"/>
                </w:rPr>
              </w:pPr>
              <w:r w:rsidRPr="000F0DEF">
                <w:rPr>
                  <w:rStyle w:val="LeiptekstiChar"/>
                </w:rPr>
                <w:t>Tarjous</w:t>
              </w:r>
            </w:p>
          </w:tc>
        </w:sdtContent>
      </w:sdt>
      <w:tc>
        <w:tcPr>
          <w:tcW w:w="1304" w:type="dxa"/>
        </w:tcPr>
        <w:p w14:paraId="1535CC6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BEFACAA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4EA7FB09" w14:textId="77777777" w:rsidTr="00C918E1">
      <w:tc>
        <w:tcPr>
          <w:tcW w:w="5216" w:type="dxa"/>
        </w:tcPr>
        <w:p w14:paraId="105D71CC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6BE3538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B09747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4C6834E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2DA2B04A" w14:textId="77777777" w:rsidTr="00C918E1">
      <w:tc>
        <w:tcPr>
          <w:tcW w:w="5216" w:type="dxa"/>
        </w:tcPr>
        <w:p w14:paraId="1D566ED9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  <w:lang w:val="fi-FI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17E747DC" w14:textId="72F67002" w:rsidR="00406B8A" w:rsidRPr="006A77E8" w:rsidRDefault="000F0DEF" w:rsidP="00AD6D73">
              <w:pPr>
                <w:pStyle w:val="Leipteksti"/>
              </w:pPr>
              <w:r w:rsidRPr="002F5EFC"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1EBC9246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344489E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551C705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C6"/>
    <w:rsid w:val="000901DE"/>
    <w:rsid w:val="000F0DEF"/>
    <w:rsid w:val="00100227"/>
    <w:rsid w:val="00130F63"/>
    <w:rsid w:val="001F39D3"/>
    <w:rsid w:val="002605E8"/>
    <w:rsid w:val="002F5EFC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A18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2AC6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6C544"/>
  <w15:docId w15:val="{6873270F-8383-43BF-9A30-6CF2D95D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0F0DEF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0F0DEF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tarjous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EB9FE04E36F47F4B26ACE50F3DCE14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C20121B-55DE-430D-891B-E64CEE20D79C}"/>
      </w:docPartPr>
      <w:docPartBody>
        <w:p w:rsidR="00000000" w:rsidRDefault="00B25FD9" w:rsidP="00B25FD9">
          <w:pPr>
            <w:pStyle w:val="1EB9FE04E36F47F4B26ACE50F3DCE14D"/>
          </w:pPr>
          <w:r>
            <w:rPr>
              <w:rStyle w:val="Paikkamerkkiteksti"/>
            </w:rPr>
            <w:t>[Tarjouksen vastaanottaja]</w:t>
          </w:r>
        </w:p>
      </w:docPartBody>
    </w:docPart>
    <w:docPart>
      <w:docPartPr>
        <w:name w:val="91933A42A83D4B7F8185AE6C2D633F3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1882B3-BFEB-491D-AF24-F0B25D72E258}"/>
      </w:docPartPr>
      <w:docPartBody>
        <w:p w:rsidR="00000000" w:rsidRDefault="00B25FD9" w:rsidP="00B25FD9">
          <w:pPr>
            <w:pStyle w:val="91933A42A83D4B7F8185AE6C2D633F3B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B6F6FC1BF0384B5DBC3E3DCEFF0B8BC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5309DFC-C5F3-4A0B-91FA-CBBF2E35F12A}"/>
      </w:docPartPr>
      <w:docPartBody>
        <w:p w:rsidR="00000000" w:rsidRDefault="00B25FD9" w:rsidP="00B25FD9">
          <w:pPr>
            <w:pStyle w:val="B6F6FC1BF0384B5DBC3E3DCEFF0B8BC5"/>
          </w:pPr>
          <w:r>
            <w:rPr>
              <w:rStyle w:val="Paikkamerkkiteksti"/>
            </w:rPr>
            <w:t>[Postinumero ja -toimipaikka]</w:t>
          </w:r>
        </w:p>
      </w:docPartBody>
    </w:docPart>
    <w:docPart>
      <w:docPartPr>
        <w:name w:val="1391D4EBA78C4ED79AC33666371B617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F2F4D29-7054-4DCE-BBFC-6D3EE806D641}"/>
      </w:docPartPr>
      <w:docPartBody>
        <w:p w:rsidR="00000000" w:rsidRDefault="00B25FD9" w:rsidP="00B25FD9">
          <w:pPr>
            <w:pStyle w:val="1391D4EBA78C4ED79AC33666371B617C"/>
          </w:pPr>
          <w:r>
            <w:rPr>
              <w:rStyle w:val="Paikkamerkkiteksti"/>
            </w:rPr>
            <w:t>[Lisää tiedot tarjouksen kohteesta.]</w:t>
          </w:r>
        </w:p>
      </w:docPartBody>
    </w:docPart>
    <w:docPart>
      <w:docPartPr>
        <w:name w:val="74338CAF59BB4D379C6323313780DBF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4D4F39C-7A47-4CB5-AEB1-6850BFAC2E46}"/>
      </w:docPartPr>
      <w:docPartBody>
        <w:p w:rsidR="00000000" w:rsidRDefault="00B25FD9" w:rsidP="00B25FD9">
          <w:pPr>
            <w:pStyle w:val="74338CAF59BB4D379C6323313780DBFD"/>
          </w:pPr>
          <w:r>
            <w:rPr>
              <w:rStyle w:val="Paikkamerkkiteksti"/>
            </w:rPr>
            <w:t xml:space="preserve">[Lisää kauppaehdot. </w:t>
          </w:r>
          <w:r w:rsidRPr="00525945">
            <w:rPr>
              <w:rStyle w:val="Paikkamerkkiteksti"/>
              <w:highlight w:val="yellow"/>
            </w:rPr>
            <w:t>Esim. hinta, toimitusaika, takuu yms.]</w:t>
          </w:r>
        </w:p>
      </w:docPartBody>
    </w:docPart>
    <w:docPart>
      <w:docPartPr>
        <w:name w:val="DE992F645E304E7A9FCAD864045F732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E35A2F8-EE24-4ED7-9C24-5ED3DD562D90}"/>
      </w:docPartPr>
      <w:docPartBody>
        <w:p w:rsidR="00000000" w:rsidRDefault="00B25FD9" w:rsidP="00B25FD9">
          <w:pPr>
            <w:pStyle w:val="DE992F645E304E7A9FCAD864045F732D"/>
          </w:pPr>
          <w:r>
            <w:rPr>
              <w:rStyle w:val="Paikkamerkkiteksti"/>
            </w:rPr>
            <w:t>[Lisää tarjouksen voimassaoloaika.]</w:t>
          </w:r>
        </w:p>
      </w:docPartBody>
    </w:docPart>
    <w:docPart>
      <w:docPartPr>
        <w:name w:val="B5A972B3708442A7A5F40B4C0BE8C0B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43F9396-47B4-43A4-82AC-3219B186AE63}"/>
      </w:docPartPr>
      <w:docPartBody>
        <w:p w:rsidR="00000000" w:rsidRDefault="00B25FD9" w:rsidP="00B25FD9">
          <w:pPr>
            <w:pStyle w:val="B5A972B3708442A7A5F40B4C0BE8C0B7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B2359A03319A4B088F1A01887604953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ED65A5C-57AF-4F2F-A81C-3AE632385275}"/>
      </w:docPartPr>
      <w:docPartBody>
        <w:p w:rsidR="00000000" w:rsidRDefault="00B25FD9" w:rsidP="00B25FD9">
          <w:pPr>
            <w:pStyle w:val="B2359A03319A4B088F1A01887604953B"/>
          </w:pPr>
          <w:r>
            <w:rPr>
              <w:rStyle w:val="Paikkamerkkiteksti"/>
            </w:rPr>
            <w:t>[Myyntitarjouksen laatija]</w:t>
          </w:r>
        </w:p>
      </w:docPartBody>
    </w:docPart>
    <w:docPart>
      <w:docPartPr>
        <w:name w:val="B40C393D00D948FCA971DF14872BFF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DAA7C8B-F9EC-4256-A859-2C357397C860}"/>
      </w:docPartPr>
      <w:docPartBody>
        <w:p w:rsidR="00000000" w:rsidRDefault="00B25FD9" w:rsidP="00B25FD9">
          <w:pPr>
            <w:pStyle w:val="B40C393D00D948FCA971DF14872BFFB3"/>
          </w:pPr>
          <w:r>
            <w:rPr>
              <w:rStyle w:val="Paikkamerkkiteksti"/>
            </w:rPr>
            <w:t>[Yhteystiedot]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D9"/>
    <w:rsid w:val="00B2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B25FD9"/>
    <w:rPr>
      <w:color w:val="808080"/>
    </w:rPr>
  </w:style>
  <w:style w:type="paragraph" w:customStyle="1" w:styleId="1EB9FE04E36F47F4B26ACE50F3DCE14D">
    <w:name w:val="1EB9FE04E36F47F4B26ACE50F3DCE14D"/>
    <w:rsid w:val="00B25FD9"/>
  </w:style>
  <w:style w:type="paragraph" w:customStyle="1" w:styleId="91933A42A83D4B7F8185AE6C2D633F3B">
    <w:name w:val="91933A42A83D4B7F8185AE6C2D633F3B"/>
    <w:rsid w:val="00B25FD9"/>
  </w:style>
  <w:style w:type="paragraph" w:customStyle="1" w:styleId="B6F6FC1BF0384B5DBC3E3DCEFF0B8BC5">
    <w:name w:val="B6F6FC1BF0384B5DBC3E3DCEFF0B8BC5"/>
    <w:rsid w:val="00B25FD9"/>
  </w:style>
  <w:style w:type="paragraph" w:customStyle="1" w:styleId="1391D4EBA78C4ED79AC33666371B617C">
    <w:name w:val="1391D4EBA78C4ED79AC33666371B617C"/>
    <w:rsid w:val="00B25FD9"/>
  </w:style>
  <w:style w:type="paragraph" w:customStyle="1" w:styleId="74338CAF59BB4D379C6323313780DBFD">
    <w:name w:val="74338CAF59BB4D379C6323313780DBFD"/>
    <w:rsid w:val="00B25FD9"/>
  </w:style>
  <w:style w:type="paragraph" w:customStyle="1" w:styleId="DE992F645E304E7A9FCAD864045F732D">
    <w:name w:val="DE992F645E304E7A9FCAD864045F732D"/>
    <w:rsid w:val="00B25FD9"/>
  </w:style>
  <w:style w:type="paragraph" w:customStyle="1" w:styleId="B5A972B3708442A7A5F40B4C0BE8C0B7">
    <w:name w:val="B5A972B3708442A7A5F40B4C0BE8C0B7"/>
    <w:rsid w:val="00B25FD9"/>
  </w:style>
  <w:style w:type="paragraph" w:customStyle="1" w:styleId="B2359A03319A4B088F1A01887604953B">
    <w:name w:val="B2359A03319A4B088F1A01887604953B"/>
    <w:rsid w:val="00B25FD9"/>
  </w:style>
  <w:style w:type="paragraph" w:customStyle="1" w:styleId="B40C393D00D948FCA971DF14872BFFB3">
    <w:name w:val="B40C393D00D948FCA971DF14872BFFB3"/>
    <w:rsid w:val="00B25F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6F0778-724B-4492-B4A3-FB3911C01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Tarjous</dc:title>
  <dc:subject/>
  <dc:creator>Dokumenttipohja.fi</dc:creator>
  <cp:lastModifiedBy/>
  <cp:revision>1</cp:revision>
  <dcterms:created xsi:type="dcterms:W3CDTF">2018-07-31T07:57:00Z</dcterms:created>
  <dcterms:modified xsi:type="dcterms:W3CDTF">2018-07-31T08:13:00Z</dcterms:modified>
  <dc:description>Ilmainen asiakirjapohja: https://dokumenttipohja.fi/pohjat/tarjous/ – Sähköinen allekirjoitus pankkitunnuksilla: https://helppoallekirjoitus.fi/ (1,49 € / allekirjoitus)</dc:description>
</cp:coreProperties>
</file>